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5D15D" w14:textId="77777777" w:rsidR="007F6089" w:rsidRDefault="007F6089">
      <w:bookmarkStart w:id="0" w:name="_Hlk173158307"/>
      <w:bookmarkEnd w:id="0"/>
    </w:p>
    <w:p w14:paraId="600DAB02" w14:textId="77777777" w:rsidR="00E70D8F" w:rsidRDefault="00E70D8F" w:rsidP="00675757">
      <w:pPr>
        <w:jc w:val="center"/>
        <w:rPr>
          <w:rFonts w:ascii="Aptos" w:hAnsi="Aptos"/>
          <w:b/>
          <w:bCs/>
        </w:rPr>
      </w:pPr>
    </w:p>
    <w:p w14:paraId="6C54E014" w14:textId="310D9857" w:rsidR="001802E3" w:rsidRPr="00AD0E3B" w:rsidRDefault="001802E3" w:rsidP="00675757">
      <w:pPr>
        <w:jc w:val="center"/>
        <w:rPr>
          <w:rFonts w:ascii="Aptos" w:hAnsi="Aptos"/>
          <w:b/>
          <w:bCs/>
        </w:rPr>
      </w:pPr>
      <w:r w:rsidRPr="00AD0E3B">
        <w:rPr>
          <w:rFonts w:ascii="Aptos" w:hAnsi="Aptos"/>
          <w:b/>
          <w:bCs/>
        </w:rPr>
        <w:t xml:space="preserve">Town Team </w:t>
      </w:r>
      <w:r w:rsidR="00675757" w:rsidRPr="00AD0E3B">
        <w:rPr>
          <w:rFonts w:ascii="Aptos" w:hAnsi="Aptos"/>
          <w:b/>
          <w:bCs/>
        </w:rPr>
        <w:t xml:space="preserve">Board Update – </w:t>
      </w:r>
      <w:r w:rsidR="00FD2256">
        <w:rPr>
          <w:rFonts w:ascii="Aptos" w:hAnsi="Aptos"/>
          <w:b/>
          <w:bCs/>
        </w:rPr>
        <w:t xml:space="preserve">July </w:t>
      </w:r>
      <w:r w:rsidR="00675757" w:rsidRPr="00AD0E3B">
        <w:rPr>
          <w:rFonts w:ascii="Aptos" w:hAnsi="Aptos"/>
          <w:b/>
          <w:bCs/>
        </w:rPr>
        <w:t>202</w:t>
      </w:r>
      <w:r w:rsidR="0019059C">
        <w:rPr>
          <w:rFonts w:ascii="Aptos" w:hAnsi="Aptos"/>
          <w:b/>
          <w:bCs/>
        </w:rPr>
        <w:t>5</w:t>
      </w:r>
    </w:p>
    <w:p w14:paraId="7C72B85F" w14:textId="62181E62" w:rsidR="00675757" w:rsidRPr="00AD0E3B" w:rsidRDefault="00675757" w:rsidP="00675757">
      <w:pPr>
        <w:jc w:val="both"/>
        <w:rPr>
          <w:rFonts w:ascii="Aptos" w:hAnsi="Aptos"/>
        </w:rPr>
      </w:pPr>
      <w:r w:rsidRPr="00AD0E3B">
        <w:rPr>
          <w:rFonts w:ascii="Aptos" w:hAnsi="Aptos"/>
        </w:rPr>
        <w:t xml:space="preserve">This update report has been produced in lieu of the Board meeting planned for </w:t>
      </w:r>
      <w:r w:rsidR="00FD2256">
        <w:rPr>
          <w:rFonts w:ascii="Aptos" w:hAnsi="Aptos"/>
        </w:rPr>
        <w:t xml:space="preserve">July </w:t>
      </w:r>
      <w:proofErr w:type="gramStart"/>
      <w:r w:rsidR="0019059C">
        <w:rPr>
          <w:rFonts w:ascii="Aptos" w:hAnsi="Aptos"/>
        </w:rPr>
        <w:t>23rd</w:t>
      </w:r>
      <w:proofErr w:type="gramEnd"/>
      <w:r w:rsidR="00881F2D">
        <w:rPr>
          <w:rFonts w:ascii="Aptos" w:hAnsi="Aptos"/>
        </w:rPr>
        <w:t xml:space="preserve"> </w:t>
      </w:r>
      <w:r w:rsidR="00C077C6" w:rsidRPr="00AD0E3B">
        <w:rPr>
          <w:rFonts w:ascii="Aptos" w:hAnsi="Aptos"/>
        </w:rPr>
        <w:t xml:space="preserve">but which has been cancelled due to </w:t>
      </w:r>
      <w:r w:rsidR="00CA3703" w:rsidRPr="00AD0E3B">
        <w:rPr>
          <w:rFonts w:ascii="Aptos" w:hAnsi="Aptos"/>
        </w:rPr>
        <w:t>known holiday absences.</w:t>
      </w:r>
    </w:p>
    <w:p w14:paraId="0AFF2FA3" w14:textId="6F4AA94C" w:rsidR="00CA3703" w:rsidRPr="00AD0E3B" w:rsidRDefault="007B01D5" w:rsidP="00675757">
      <w:pPr>
        <w:jc w:val="both"/>
        <w:rPr>
          <w:rFonts w:ascii="Aptos" w:hAnsi="Aptos"/>
          <w:b/>
          <w:bCs/>
        </w:rPr>
      </w:pPr>
      <w:r w:rsidRPr="00AD0E3B">
        <w:rPr>
          <w:rFonts w:ascii="Aptos" w:hAnsi="Aptos"/>
          <w:b/>
          <w:bCs/>
        </w:rPr>
        <w:t>Sevenoaks Business Show</w:t>
      </w:r>
    </w:p>
    <w:p w14:paraId="5B452E91" w14:textId="1EA1F7BB" w:rsidR="001924EE" w:rsidRDefault="004953D5" w:rsidP="00675757">
      <w:pPr>
        <w:jc w:val="both"/>
        <w:rPr>
          <w:rFonts w:ascii="Aptos" w:hAnsi="Aptos"/>
        </w:rPr>
      </w:pPr>
      <w:r>
        <w:rPr>
          <w:rFonts w:ascii="Aptos" w:hAnsi="Aptos"/>
        </w:rPr>
        <w:t>This was held on 13</w:t>
      </w:r>
      <w:r w:rsidRPr="004953D5">
        <w:rPr>
          <w:rFonts w:ascii="Aptos" w:hAnsi="Aptos"/>
          <w:vertAlign w:val="superscript"/>
        </w:rPr>
        <w:t>th</w:t>
      </w:r>
      <w:r>
        <w:rPr>
          <w:rFonts w:ascii="Aptos" w:hAnsi="Aptos"/>
        </w:rPr>
        <w:t xml:space="preserve"> June</w:t>
      </w:r>
      <w:r w:rsidR="006F6726">
        <w:rPr>
          <w:rFonts w:ascii="Aptos" w:hAnsi="Aptos"/>
        </w:rPr>
        <w:t>.  All the stalls were sold out and there was a reserve waiting list.  The speakers wer</w:t>
      </w:r>
      <w:r w:rsidR="006F4C00">
        <w:rPr>
          <w:rFonts w:ascii="Aptos" w:hAnsi="Aptos"/>
        </w:rPr>
        <w:t>e Inspector Mike Alvey of Kent Police giving an update on policing in the town, and Nicki</w:t>
      </w:r>
      <w:r w:rsidR="00EF4987">
        <w:rPr>
          <w:rFonts w:ascii="Aptos" w:hAnsi="Aptos"/>
        </w:rPr>
        <w:t xml:space="preserve"> Rundle &amp; Jason Cr</w:t>
      </w:r>
      <w:r w:rsidR="00B32543">
        <w:rPr>
          <w:rFonts w:ascii="Aptos" w:hAnsi="Aptos"/>
        </w:rPr>
        <w:t>o</w:t>
      </w:r>
      <w:r w:rsidR="00EF4987">
        <w:rPr>
          <w:rFonts w:ascii="Aptos" w:hAnsi="Aptos"/>
        </w:rPr>
        <w:t>w</w:t>
      </w:r>
      <w:r w:rsidR="00B32543">
        <w:rPr>
          <w:rFonts w:ascii="Aptos" w:hAnsi="Aptos"/>
        </w:rPr>
        <w:t>,</w:t>
      </w:r>
      <w:r w:rsidR="00EF4987">
        <w:rPr>
          <w:rFonts w:ascii="Aptos" w:hAnsi="Aptos"/>
        </w:rPr>
        <w:t xml:space="preserve"> </w:t>
      </w:r>
      <w:r w:rsidR="00B32543">
        <w:rPr>
          <w:rFonts w:ascii="Aptos" w:hAnsi="Aptos"/>
        </w:rPr>
        <w:t>the Sevenoaks BID</w:t>
      </w:r>
      <w:r w:rsidR="006F6726">
        <w:rPr>
          <w:rFonts w:ascii="Aptos" w:hAnsi="Aptos"/>
        </w:rPr>
        <w:t xml:space="preserve"> </w:t>
      </w:r>
      <w:r w:rsidR="00EF4987">
        <w:rPr>
          <w:rFonts w:ascii="Aptos" w:hAnsi="Aptos"/>
        </w:rPr>
        <w:t>Ambassadors</w:t>
      </w:r>
      <w:r w:rsidR="00BA6F0D">
        <w:rPr>
          <w:rFonts w:ascii="Aptos" w:hAnsi="Aptos"/>
        </w:rPr>
        <w:t>,</w:t>
      </w:r>
      <w:r w:rsidR="00B32543">
        <w:rPr>
          <w:rFonts w:ascii="Aptos" w:hAnsi="Aptos"/>
        </w:rPr>
        <w:t xml:space="preserve"> </w:t>
      </w:r>
      <w:r w:rsidR="00E749DA">
        <w:rPr>
          <w:rFonts w:ascii="Aptos" w:hAnsi="Aptos"/>
        </w:rPr>
        <w:t>updating progress on its development.</w:t>
      </w:r>
    </w:p>
    <w:p w14:paraId="5B307E3A" w14:textId="6C432D70" w:rsidR="00E749DA" w:rsidRDefault="00AA0AA4" w:rsidP="00675757">
      <w:pPr>
        <w:jc w:val="both"/>
        <w:rPr>
          <w:rFonts w:ascii="Aptos" w:hAnsi="Aptos"/>
        </w:rPr>
      </w:pPr>
      <w:r>
        <w:rPr>
          <w:rFonts w:ascii="Aptos" w:hAnsi="Aptos"/>
        </w:rPr>
        <w:t>After the show Survey Monkey was used to assess the views and reactions to the Show.  The outcome is appended</w:t>
      </w:r>
      <w:r w:rsidR="0060429C">
        <w:rPr>
          <w:rFonts w:ascii="Aptos" w:hAnsi="Aptos"/>
        </w:rPr>
        <w:t>.</w:t>
      </w:r>
    </w:p>
    <w:p w14:paraId="3D701261" w14:textId="7191AE65" w:rsidR="00AD0E3B" w:rsidRPr="00AD0E3B" w:rsidRDefault="00AD0E3B" w:rsidP="00675757">
      <w:pPr>
        <w:jc w:val="both"/>
        <w:rPr>
          <w:rFonts w:ascii="Aptos" w:hAnsi="Aptos"/>
          <w:b/>
          <w:bCs/>
        </w:rPr>
      </w:pPr>
      <w:r w:rsidRPr="00AD0E3B">
        <w:rPr>
          <w:rFonts w:ascii="Aptos" w:hAnsi="Aptos"/>
          <w:b/>
          <w:bCs/>
        </w:rPr>
        <w:t>Sevenoaks BID</w:t>
      </w:r>
    </w:p>
    <w:p w14:paraId="2A989177" w14:textId="5F798C84" w:rsidR="001924EE" w:rsidRDefault="0060429C" w:rsidP="00675757">
      <w:pPr>
        <w:jc w:val="both"/>
        <w:rPr>
          <w:rFonts w:ascii="Aptos" w:hAnsi="Aptos"/>
        </w:rPr>
      </w:pPr>
      <w:r>
        <w:rPr>
          <w:rFonts w:ascii="Aptos" w:hAnsi="Aptos"/>
        </w:rPr>
        <w:t>The BID Steering Committee has met four times</w:t>
      </w:r>
      <w:r w:rsidR="00F361DE">
        <w:rPr>
          <w:rFonts w:ascii="Aptos" w:hAnsi="Aptos"/>
        </w:rPr>
        <w:t>,</w:t>
      </w:r>
      <w:r>
        <w:rPr>
          <w:rFonts w:ascii="Aptos" w:hAnsi="Aptos"/>
        </w:rPr>
        <w:t xml:space="preserve"> and </w:t>
      </w:r>
      <w:r w:rsidR="00F2313A">
        <w:rPr>
          <w:rFonts w:ascii="Aptos" w:hAnsi="Aptos"/>
        </w:rPr>
        <w:t>this has given a good insight into the aspirations of its members in creating the Business Plan</w:t>
      </w:r>
      <w:r w:rsidR="0033767F">
        <w:rPr>
          <w:rFonts w:ascii="Aptos" w:hAnsi="Aptos"/>
        </w:rPr>
        <w:t>.  Work is now progressing on the development of the BID Budget and content of the written plan.</w:t>
      </w:r>
    </w:p>
    <w:p w14:paraId="23E4478D" w14:textId="3C958FF7" w:rsidR="00330DFA" w:rsidRPr="00AB17E9" w:rsidRDefault="00330DFA" w:rsidP="00675757">
      <w:pPr>
        <w:jc w:val="both"/>
        <w:rPr>
          <w:rFonts w:ascii="Aptos" w:hAnsi="Aptos" w:cs="Arial"/>
          <w:b/>
          <w:bCs/>
        </w:rPr>
      </w:pPr>
      <w:r w:rsidRPr="00AB17E9">
        <w:rPr>
          <w:rFonts w:ascii="Aptos" w:hAnsi="Aptos" w:cs="Arial"/>
          <w:b/>
          <w:bCs/>
        </w:rPr>
        <w:t>Public Realm</w:t>
      </w:r>
    </w:p>
    <w:p w14:paraId="2CE7350B" w14:textId="5E7CA5CA" w:rsidR="00AD2A64" w:rsidRDefault="009848D9" w:rsidP="00675757">
      <w:pPr>
        <w:jc w:val="both"/>
        <w:rPr>
          <w:rFonts w:ascii="Aptos" w:hAnsi="Aptos" w:cs="Arial"/>
        </w:rPr>
      </w:pPr>
      <w:r w:rsidRPr="00A51A3A">
        <w:rPr>
          <w:rFonts w:ascii="Aptos" w:hAnsi="Aptos" w:cs="Arial"/>
        </w:rPr>
        <w:t xml:space="preserve">In the last few weeks </w:t>
      </w:r>
      <w:r w:rsidR="00A51A3A" w:rsidRPr="00A51A3A">
        <w:rPr>
          <w:rFonts w:ascii="Aptos" w:hAnsi="Aptos" w:cs="Arial"/>
        </w:rPr>
        <w:t>various locations around the town have been refreshed.</w:t>
      </w:r>
      <w:r w:rsidR="00A51A3A">
        <w:rPr>
          <w:rFonts w:ascii="Aptos" w:hAnsi="Aptos" w:cs="Arial"/>
        </w:rPr>
        <w:t xml:space="preserve">  These have included:</w:t>
      </w:r>
    </w:p>
    <w:p w14:paraId="1B70343B" w14:textId="6C1A4F13" w:rsidR="00A51A3A" w:rsidRPr="00F13B53" w:rsidRDefault="00A51A3A" w:rsidP="00675757">
      <w:pPr>
        <w:jc w:val="both"/>
        <w:rPr>
          <w:rFonts w:ascii="Aptos" w:hAnsi="Aptos" w:cs="Arial"/>
          <w:i/>
          <w:iCs/>
          <w:noProof/>
        </w:rPr>
      </w:pPr>
      <w:r w:rsidRPr="00F13B53">
        <w:rPr>
          <w:rFonts w:ascii="Aptos" w:hAnsi="Aptos" w:cs="Arial"/>
          <w:i/>
          <w:iCs/>
        </w:rPr>
        <w:t>Painting:</w:t>
      </w:r>
      <w:r w:rsidR="006E40C6" w:rsidRPr="00F13B53">
        <w:rPr>
          <w:rFonts w:ascii="Aptos" w:hAnsi="Aptos" w:cs="Arial"/>
          <w:i/>
          <w:iCs/>
          <w:noProof/>
        </w:rPr>
        <w:t xml:space="preserve"> </w:t>
      </w:r>
    </w:p>
    <w:p w14:paraId="5E1C1A16" w14:textId="0147EBED" w:rsidR="006E40C6" w:rsidRDefault="00F361DE" w:rsidP="00675757">
      <w:pPr>
        <w:jc w:val="both"/>
        <w:rPr>
          <w:rFonts w:ascii="Aptos" w:hAnsi="Aptos" w:cs="Arial"/>
          <w:noProof/>
        </w:rPr>
      </w:pPr>
      <w:r>
        <w:rPr>
          <w:rFonts w:ascii="Aptos" w:hAnsi="Aptos" w:cs="Arial"/>
          <w:noProof/>
        </w:rPr>
        <w:drawing>
          <wp:anchor distT="0" distB="0" distL="114300" distR="114300" simplePos="0" relativeHeight="251676160" behindDoc="0" locked="0" layoutInCell="1" allowOverlap="1" wp14:anchorId="391C108B" wp14:editId="0509964B">
            <wp:simplePos x="0" y="0"/>
            <wp:positionH relativeFrom="margin">
              <wp:posOffset>2792095</wp:posOffset>
            </wp:positionH>
            <wp:positionV relativeFrom="paragraph">
              <wp:posOffset>254000</wp:posOffset>
            </wp:positionV>
            <wp:extent cx="2829560" cy="2123440"/>
            <wp:effectExtent l="19050" t="19050" r="8890" b="10160"/>
            <wp:wrapSquare wrapText="bothSides"/>
            <wp:docPr id="58910031" name="Picture 2" descr="A bench with plants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0031" name="Picture 2" descr="A bench with plants in front of a build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123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12B7B" w14:textId="1DC09CB1" w:rsidR="006E40C6" w:rsidRDefault="00F90450" w:rsidP="00675757">
      <w:pPr>
        <w:jc w:val="both"/>
        <w:rPr>
          <w:rFonts w:ascii="Aptos" w:hAnsi="Aptos" w:cs="Arial"/>
          <w:noProof/>
        </w:rPr>
      </w:pPr>
      <w:r>
        <w:rPr>
          <w:rFonts w:ascii="Aptos" w:hAnsi="Aptos" w:cs="Arial"/>
          <w:noProof/>
        </w:rPr>
        <w:drawing>
          <wp:anchor distT="0" distB="0" distL="114300" distR="114300" simplePos="0" relativeHeight="251675136" behindDoc="0" locked="0" layoutInCell="1" allowOverlap="1" wp14:anchorId="1E91878B" wp14:editId="38E4DC6D">
            <wp:simplePos x="0" y="0"/>
            <wp:positionH relativeFrom="margin">
              <wp:posOffset>171450</wp:posOffset>
            </wp:positionH>
            <wp:positionV relativeFrom="paragraph">
              <wp:posOffset>111760</wp:posOffset>
            </wp:positionV>
            <wp:extent cx="2454910" cy="1839595"/>
            <wp:effectExtent l="21907" t="16193" r="24448" b="24447"/>
            <wp:wrapSquare wrapText="bothSides"/>
            <wp:docPr id="819618534" name="Picture 1" descr="A fence with a fence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18534" name="Picture 1" descr="A fence with a fence and a tre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4910" cy="1839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417EF" w14:textId="5AE38196" w:rsidR="006E40C6" w:rsidRDefault="006E40C6" w:rsidP="00675757">
      <w:pPr>
        <w:jc w:val="both"/>
        <w:rPr>
          <w:rFonts w:ascii="Aptos" w:hAnsi="Aptos" w:cs="Arial"/>
          <w:noProof/>
        </w:rPr>
      </w:pPr>
    </w:p>
    <w:p w14:paraId="6208586A" w14:textId="54035D52" w:rsidR="006E40C6" w:rsidRDefault="006E40C6" w:rsidP="00675757">
      <w:pPr>
        <w:jc w:val="both"/>
        <w:rPr>
          <w:rFonts w:ascii="Aptos" w:hAnsi="Aptos" w:cs="Arial"/>
          <w:noProof/>
        </w:rPr>
      </w:pPr>
    </w:p>
    <w:p w14:paraId="2BBBB024" w14:textId="68FCEEF8" w:rsidR="006E40C6" w:rsidRDefault="006E40C6" w:rsidP="00675757">
      <w:pPr>
        <w:jc w:val="both"/>
        <w:rPr>
          <w:rFonts w:ascii="Aptos" w:hAnsi="Aptos" w:cs="Arial"/>
          <w:noProof/>
        </w:rPr>
      </w:pPr>
    </w:p>
    <w:p w14:paraId="1C489F3D" w14:textId="77777777" w:rsidR="000942E3" w:rsidRDefault="000942E3" w:rsidP="00675757">
      <w:pPr>
        <w:jc w:val="both"/>
        <w:rPr>
          <w:rFonts w:ascii="Aptos" w:hAnsi="Aptos" w:cs="Arial"/>
          <w:noProof/>
        </w:rPr>
      </w:pPr>
    </w:p>
    <w:p w14:paraId="41C2198A" w14:textId="77777777" w:rsidR="000942E3" w:rsidRDefault="000942E3" w:rsidP="00675757">
      <w:pPr>
        <w:jc w:val="both"/>
        <w:rPr>
          <w:rFonts w:ascii="Aptos" w:hAnsi="Aptos" w:cs="Arial"/>
          <w:noProof/>
        </w:rPr>
      </w:pPr>
    </w:p>
    <w:p w14:paraId="79E6AAAB" w14:textId="77777777" w:rsidR="00F361DE" w:rsidRDefault="00F361DE" w:rsidP="00675757">
      <w:pPr>
        <w:jc w:val="both"/>
        <w:rPr>
          <w:rFonts w:ascii="Aptos" w:hAnsi="Aptos" w:cs="Arial"/>
          <w:noProof/>
        </w:rPr>
      </w:pPr>
    </w:p>
    <w:p w14:paraId="036B98D5" w14:textId="77777777" w:rsidR="00F13B53" w:rsidRDefault="00F13B53" w:rsidP="00675757">
      <w:pPr>
        <w:jc w:val="both"/>
        <w:rPr>
          <w:rFonts w:ascii="Aptos" w:hAnsi="Aptos" w:cs="Arial"/>
          <w:noProof/>
        </w:rPr>
      </w:pPr>
    </w:p>
    <w:p w14:paraId="1061BE86" w14:textId="1259DB8A" w:rsidR="006E40C6" w:rsidRDefault="006E40C6" w:rsidP="00675757">
      <w:pPr>
        <w:jc w:val="both"/>
        <w:rPr>
          <w:rFonts w:ascii="Aptos" w:hAnsi="Aptos" w:cs="Arial"/>
        </w:rPr>
      </w:pPr>
    </w:p>
    <w:p w14:paraId="492B46A3" w14:textId="009EEE0B" w:rsidR="006E40C6" w:rsidRPr="006E40C6" w:rsidRDefault="00A51A3A" w:rsidP="007B6682">
      <w:pPr>
        <w:pStyle w:val="ListParagraph"/>
        <w:numPr>
          <w:ilvl w:val="0"/>
          <w:numId w:val="6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 xml:space="preserve">The railings and </w:t>
      </w:r>
      <w:r w:rsidR="00D108D5" w:rsidRPr="006E40C6">
        <w:rPr>
          <w:rFonts w:ascii="Aptos" w:hAnsi="Aptos" w:cs="Arial"/>
        </w:rPr>
        <w:t xml:space="preserve">step nosings </w:t>
      </w:r>
      <w:r w:rsidRPr="006E40C6">
        <w:rPr>
          <w:rFonts w:ascii="Aptos" w:hAnsi="Aptos" w:cs="Arial"/>
        </w:rPr>
        <w:t>at Upper High Street Gardens</w:t>
      </w:r>
    </w:p>
    <w:p w14:paraId="40440658" w14:textId="6499662D" w:rsidR="00D108D5" w:rsidRPr="006E40C6" w:rsidRDefault="00D108D5" w:rsidP="006E40C6">
      <w:pPr>
        <w:pStyle w:val="ListParagraph"/>
        <w:numPr>
          <w:ilvl w:val="0"/>
          <w:numId w:val="6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The “Warners” bench and flower planters at the Post Office</w:t>
      </w:r>
    </w:p>
    <w:p w14:paraId="129239EA" w14:textId="6F7D31FC" w:rsidR="00D108D5" w:rsidRPr="006E40C6" w:rsidRDefault="00D108D5" w:rsidP="006E40C6">
      <w:pPr>
        <w:pStyle w:val="ListParagraph"/>
        <w:numPr>
          <w:ilvl w:val="0"/>
          <w:numId w:val="6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 xml:space="preserve">The Vine tea hut (to be completed </w:t>
      </w:r>
      <w:r w:rsidR="006B2F6C" w:rsidRPr="006E40C6">
        <w:rPr>
          <w:rFonts w:ascii="Aptos" w:hAnsi="Aptos" w:cs="Arial"/>
        </w:rPr>
        <w:t>soon)</w:t>
      </w:r>
      <w:r w:rsidRPr="006E40C6">
        <w:rPr>
          <w:rFonts w:ascii="Aptos" w:hAnsi="Aptos" w:cs="Arial"/>
        </w:rPr>
        <w:t xml:space="preserve"> </w:t>
      </w:r>
    </w:p>
    <w:p w14:paraId="595BC99B" w14:textId="6ECB6E16" w:rsidR="006B2F6C" w:rsidRDefault="006B2F6C" w:rsidP="00675757">
      <w:pPr>
        <w:jc w:val="both"/>
        <w:rPr>
          <w:rFonts w:ascii="Aptos" w:hAnsi="Aptos" w:cs="Arial"/>
        </w:rPr>
      </w:pPr>
    </w:p>
    <w:p w14:paraId="7C632BD9" w14:textId="77777777" w:rsidR="00F13B53" w:rsidRDefault="00F13B53" w:rsidP="00675757">
      <w:pPr>
        <w:jc w:val="both"/>
        <w:rPr>
          <w:rFonts w:ascii="Aptos" w:hAnsi="Aptos" w:cs="Arial"/>
        </w:rPr>
      </w:pPr>
    </w:p>
    <w:p w14:paraId="69C43A55" w14:textId="5206B677" w:rsidR="00CC7C62" w:rsidRDefault="00CC7C62" w:rsidP="00675757">
      <w:pPr>
        <w:jc w:val="both"/>
        <w:rPr>
          <w:rFonts w:ascii="Aptos" w:hAnsi="Aptos" w:cs="Arial"/>
        </w:rPr>
      </w:pPr>
    </w:p>
    <w:p w14:paraId="3850594F" w14:textId="5A181AAD" w:rsidR="006B2F6C" w:rsidRPr="00CC7C62" w:rsidRDefault="006B2F6C" w:rsidP="00675757">
      <w:pPr>
        <w:jc w:val="both"/>
        <w:rPr>
          <w:rFonts w:ascii="Aptos" w:hAnsi="Aptos" w:cs="Arial"/>
          <w:i/>
          <w:iCs/>
        </w:rPr>
      </w:pPr>
      <w:r w:rsidRPr="00CC7C62">
        <w:rPr>
          <w:rFonts w:ascii="Aptos" w:hAnsi="Aptos" w:cs="Arial"/>
          <w:i/>
          <w:iCs/>
        </w:rPr>
        <w:t>Wash down:</w:t>
      </w:r>
    </w:p>
    <w:p w14:paraId="0821763C" w14:textId="4F9EA932" w:rsidR="006B2F6C" w:rsidRPr="006E40C6" w:rsidRDefault="006B2F6C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The white railin</w:t>
      </w:r>
      <w:r w:rsidR="006E40C6" w:rsidRPr="006E40C6">
        <w:rPr>
          <w:rFonts w:ascii="Aptos" w:hAnsi="Aptos" w:cs="Arial"/>
        </w:rPr>
        <w:t>g</w:t>
      </w:r>
      <w:r w:rsidRPr="006E40C6">
        <w:rPr>
          <w:rFonts w:ascii="Aptos" w:hAnsi="Aptos" w:cs="Arial"/>
        </w:rPr>
        <w:t>s and bollards by the Royal Oak</w:t>
      </w:r>
    </w:p>
    <w:p w14:paraId="536E7DF9" w14:textId="51402343" w:rsidR="006B2F6C" w:rsidRPr="006E40C6" w:rsidRDefault="006B2F6C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The whi</w:t>
      </w:r>
      <w:r w:rsidR="00B96D4E" w:rsidRPr="006E40C6">
        <w:rPr>
          <w:rFonts w:ascii="Aptos" w:hAnsi="Aptos" w:cs="Arial"/>
        </w:rPr>
        <w:t>te lampposts and street furniture at the Vine</w:t>
      </w:r>
    </w:p>
    <w:p w14:paraId="1FB87CC2" w14:textId="22ECD377" w:rsidR="00B96D4E" w:rsidRPr="006E40C6" w:rsidRDefault="00B96D4E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The fountain at HSBC</w:t>
      </w:r>
    </w:p>
    <w:p w14:paraId="587AB1AB" w14:textId="0A452A62" w:rsidR="00B96D4E" w:rsidRPr="006E40C6" w:rsidRDefault="00B96D4E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Three water troughs</w:t>
      </w:r>
    </w:p>
    <w:p w14:paraId="2A0D11E8" w14:textId="4B32CD91" w:rsidR="00B96D4E" w:rsidRDefault="00B96D4E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 w:rsidRPr="006E40C6">
        <w:rPr>
          <w:rFonts w:ascii="Aptos" w:hAnsi="Aptos" w:cs="Arial"/>
        </w:rPr>
        <w:t>The steps to the House in the Ba</w:t>
      </w:r>
      <w:r w:rsidR="006E40C6" w:rsidRPr="006E40C6">
        <w:rPr>
          <w:rFonts w:ascii="Aptos" w:hAnsi="Aptos" w:cs="Arial"/>
        </w:rPr>
        <w:t>s</w:t>
      </w:r>
      <w:r w:rsidRPr="006E40C6">
        <w:rPr>
          <w:rFonts w:ascii="Aptos" w:hAnsi="Aptos" w:cs="Arial"/>
        </w:rPr>
        <w:t>ement</w:t>
      </w:r>
    </w:p>
    <w:p w14:paraId="591EAF69" w14:textId="3786E1F2" w:rsidR="006E40C6" w:rsidRDefault="006E40C6" w:rsidP="006E40C6">
      <w:pPr>
        <w:pStyle w:val="ListParagraph"/>
        <w:numPr>
          <w:ilvl w:val="0"/>
          <w:numId w:val="5"/>
        </w:numPr>
        <w:jc w:val="both"/>
        <w:rPr>
          <w:rFonts w:ascii="Aptos" w:hAnsi="Aptos" w:cs="Arial"/>
        </w:rPr>
      </w:pPr>
      <w:r>
        <w:rPr>
          <w:rFonts w:ascii="Aptos" w:hAnsi="Aptos" w:cs="Arial"/>
        </w:rPr>
        <w:t>The round bollards at Blighs Car Park (courtesy of Barclays Bank staff)</w:t>
      </w:r>
    </w:p>
    <w:p w14:paraId="1C10D099" w14:textId="6EC546E9" w:rsidR="006E40C6" w:rsidRPr="00AE1B0D" w:rsidRDefault="006E40C6" w:rsidP="00AE1B0D">
      <w:pPr>
        <w:jc w:val="both"/>
        <w:rPr>
          <w:rFonts w:ascii="Aptos" w:hAnsi="Aptos" w:cs="Arial"/>
        </w:rPr>
      </w:pPr>
    </w:p>
    <w:p w14:paraId="101A9CD4" w14:textId="0E9D7368" w:rsidR="009B03E0" w:rsidRDefault="009B03E0" w:rsidP="00675757">
      <w:pPr>
        <w:jc w:val="both"/>
        <w:rPr>
          <w:rFonts w:ascii="Aptos" w:hAnsi="Aptos" w:cs="Arial"/>
          <w:b/>
          <w:bCs/>
        </w:rPr>
      </w:pPr>
      <w:r w:rsidRPr="007C22E1">
        <w:rPr>
          <w:rFonts w:ascii="Aptos" w:hAnsi="Aptos" w:cs="Arial"/>
          <w:b/>
          <w:bCs/>
        </w:rPr>
        <w:t>New Events</w:t>
      </w:r>
    </w:p>
    <w:p w14:paraId="768BDB68" w14:textId="172E1C19" w:rsidR="00ED2473" w:rsidRDefault="00ED2473" w:rsidP="00675757">
      <w:pPr>
        <w:jc w:val="both"/>
        <w:rPr>
          <w:rFonts w:ascii="Aptos" w:hAnsi="Aptos" w:cs="Arial"/>
        </w:rPr>
      </w:pPr>
      <w:r w:rsidRPr="00956D14">
        <w:rPr>
          <w:rFonts w:ascii="Aptos" w:hAnsi="Aptos" w:cs="Arial"/>
        </w:rPr>
        <w:t>Last year sa</w:t>
      </w:r>
      <w:r w:rsidR="00CC7C62">
        <w:rPr>
          <w:rFonts w:ascii="Aptos" w:hAnsi="Aptos" w:cs="Arial"/>
        </w:rPr>
        <w:t>w</w:t>
      </w:r>
      <w:r w:rsidRPr="00956D14">
        <w:rPr>
          <w:rFonts w:ascii="Aptos" w:hAnsi="Aptos" w:cs="Arial"/>
        </w:rPr>
        <w:t xml:space="preserve"> the first Sevenoaks Bike Show </w:t>
      </w:r>
      <w:hyperlink r:id="rId13" w:history="1">
        <w:r w:rsidR="00956D14" w:rsidRPr="00956D14">
          <w:rPr>
            <w:rFonts w:ascii="Aptos" w:hAnsi="Aptos"/>
            <w:color w:val="0000FF"/>
            <w:u w:val="single"/>
          </w:rPr>
          <w:t>Sevenoaks Bike Festival (wisperbikes.com)</w:t>
        </w:r>
      </w:hyperlink>
      <w:r w:rsidR="00956D14" w:rsidRPr="00956D14">
        <w:rPr>
          <w:rFonts w:ascii="Aptos" w:hAnsi="Aptos"/>
        </w:rPr>
        <w:t>.</w:t>
      </w:r>
      <w:r w:rsidRPr="00956D14">
        <w:rPr>
          <w:rFonts w:ascii="Aptos" w:hAnsi="Aptos" w:cs="Arial"/>
        </w:rPr>
        <w:t>and relocated Seven</w:t>
      </w:r>
      <w:r w:rsidR="00956D14">
        <w:rPr>
          <w:rFonts w:ascii="Aptos" w:hAnsi="Aptos" w:cs="Arial"/>
        </w:rPr>
        <w:t>oa</w:t>
      </w:r>
      <w:r w:rsidRPr="00956D14">
        <w:rPr>
          <w:rFonts w:ascii="Aptos" w:hAnsi="Aptos" w:cs="Arial"/>
        </w:rPr>
        <w:t>ks Str</w:t>
      </w:r>
      <w:r w:rsidR="00956D14">
        <w:rPr>
          <w:rFonts w:ascii="Aptos" w:hAnsi="Aptos" w:cs="Arial"/>
        </w:rPr>
        <w:t>e</w:t>
      </w:r>
      <w:r w:rsidRPr="00956D14">
        <w:rPr>
          <w:rFonts w:ascii="Aptos" w:hAnsi="Aptos" w:cs="Arial"/>
        </w:rPr>
        <w:t xml:space="preserve">et Food Festival </w:t>
      </w:r>
      <w:hyperlink r:id="rId14" w:history="1">
        <w:r w:rsidR="00956D14" w:rsidRPr="00956D14">
          <w:rPr>
            <w:rFonts w:ascii="Aptos" w:hAnsi="Aptos"/>
            <w:color w:val="0000FF"/>
            <w:u w:val="single"/>
          </w:rPr>
          <w:t>Heart of Sevenoaks Events in Sevenoaks — Heart of Sevenoaks</w:t>
        </w:r>
      </w:hyperlink>
      <w:r w:rsidR="00956D14" w:rsidRPr="00956D14">
        <w:rPr>
          <w:rFonts w:ascii="Aptos" w:hAnsi="Aptos" w:cs="Arial"/>
        </w:rPr>
        <w:t xml:space="preserve">  </w:t>
      </w:r>
      <w:r w:rsidRPr="00956D14">
        <w:rPr>
          <w:rFonts w:ascii="Aptos" w:hAnsi="Aptos" w:cs="Arial"/>
        </w:rPr>
        <w:t xml:space="preserve">taking place on the Vine.  </w:t>
      </w:r>
      <w:r w:rsidR="001B2680">
        <w:rPr>
          <w:rFonts w:ascii="Aptos" w:hAnsi="Aptos" w:cs="Arial"/>
        </w:rPr>
        <w:t xml:space="preserve">The </w:t>
      </w:r>
      <w:r w:rsidRPr="00956D14">
        <w:rPr>
          <w:rFonts w:ascii="Aptos" w:hAnsi="Aptos" w:cs="Arial"/>
        </w:rPr>
        <w:t>Town Team is not the princip</w:t>
      </w:r>
      <w:r w:rsidR="005B7937">
        <w:rPr>
          <w:rFonts w:ascii="Aptos" w:hAnsi="Aptos" w:cs="Arial"/>
        </w:rPr>
        <w:t xml:space="preserve">al </w:t>
      </w:r>
      <w:r w:rsidRPr="00956D14">
        <w:rPr>
          <w:rFonts w:ascii="Aptos" w:hAnsi="Aptos" w:cs="Arial"/>
        </w:rPr>
        <w:t xml:space="preserve">organiser of either event but has </w:t>
      </w:r>
      <w:r w:rsidR="000C4B3E" w:rsidRPr="00956D14">
        <w:rPr>
          <w:rFonts w:ascii="Aptos" w:hAnsi="Aptos" w:cs="Arial"/>
        </w:rPr>
        <w:t>a significant rol</w:t>
      </w:r>
      <w:r w:rsidR="008F2CD0">
        <w:rPr>
          <w:rFonts w:ascii="Aptos" w:hAnsi="Aptos" w:cs="Arial"/>
        </w:rPr>
        <w:t>e</w:t>
      </w:r>
      <w:r w:rsidR="000C4B3E" w:rsidRPr="00956D14">
        <w:rPr>
          <w:rFonts w:ascii="Aptos" w:hAnsi="Aptos" w:cs="Arial"/>
        </w:rPr>
        <w:t xml:space="preserve"> in facilitating and marketing them both.  They were both a success and will be taking place ag</w:t>
      </w:r>
      <w:r w:rsidR="008F2CD0">
        <w:rPr>
          <w:rFonts w:ascii="Aptos" w:hAnsi="Aptos" w:cs="Arial"/>
        </w:rPr>
        <w:t>a</w:t>
      </w:r>
      <w:r w:rsidR="000C4B3E" w:rsidRPr="00956D14">
        <w:rPr>
          <w:rFonts w:ascii="Aptos" w:hAnsi="Aptos" w:cs="Arial"/>
        </w:rPr>
        <w:t>in in September</w:t>
      </w:r>
      <w:r w:rsidR="008F2CD0">
        <w:rPr>
          <w:rFonts w:ascii="Aptos" w:hAnsi="Aptos" w:cs="Arial"/>
        </w:rPr>
        <w:t>.</w:t>
      </w:r>
    </w:p>
    <w:p w14:paraId="5BE0139C" w14:textId="058299E3" w:rsidR="00A56336" w:rsidRDefault="00A56336" w:rsidP="00675757">
      <w:pPr>
        <w:jc w:val="both"/>
        <w:rPr>
          <w:rFonts w:ascii="Aptos" w:hAnsi="Aptos" w:cs="Arial"/>
          <w:b/>
          <w:bCs/>
        </w:rPr>
      </w:pPr>
    </w:p>
    <w:p w14:paraId="33A76701" w14:textId="2DCC58D3" w:rsidR="00D50032" w:rsidRDefault="00D50032" w:rsidP="00675757">
      <w:pPr>
        <w:jc w:val="both"/>
        <w:rPr>
          <w:rFonts w:ascii="Aptos" w:hAnsi="Aptos" w:cs="Arial"/>
          <w:b/>
          <w:bCs/>
        </w:rPr>
      </w:pPr>
      <w:r w:rsidRPr="00D50032">
        <w:rPr>
          <w:rFonts w:ascii="Aptos" w:hAnsi="Aptos" w:cs="Arial"/>
          <w:b/>
          <w:bCs/>
        </w:rPr>
        <w:t>Britain in Bloom</w:t>
      </w:r>
    </w:p>
    <w:p w14:paraId="16348C41" w14:textId="1BA54D45" w:rsidR="00A56336" w:rsidRDefault="00A56336" w:rsidP="00675757">
      <w:pPr>
        <w:jc w:val="both"/>
        <w:rPr>
          <w:rFonts w:ascii="Aptos" w:hAnsi="Aptos" w:cs="Arial"/>
        </w:rPr>
      </w:pPr>
      <w:r w:rsidRPr="00FC2F42">
        <w:rPr>
          <w:rFonts w:ascii="Aptos" w:hAnsi="Aptos" w:cs="Arial"/>
        </w:rPr>
        <w:t xml:space="preserve">The </w:t>
      </w:r>
      <w:r w:rsidR="00FC2F42">
        <w:rPr>
          <w:rFonts w:ascii="Aptos" w:hAnsi="Aptos" w:cs="Arial"/>
        </w:rPr>
        <w:t>T</w:t>
      </w:r>
      <w:r w:rsidRPr="00FC2F42">
        <w:rPr>
          <w:rFonts w:ascii="Aptos" w:hAnsi="Aptos" w:cs="Arial"/>
        </w:rPr>
        <w:t>own Team only has a minor role to play in preparing the town for judging</w:t>
      </w:r>
      <w:r w:rsidR="00FC2F42" w:rsidRPr="00FC2F42">
        <w:rPr>
          <w:rFonts w:ascii="Aptos" w:hAnsi="Aptos" w:cs="Arial"/>
        </w:rPr>
        <w:t xml:space="preserve">.  This year it </w:t>
      </w:r>
      <w:r w:rsidR="00FC2F42">
        <w:rPr>
          <w:rFonts w:ascii="Aptos" w:hAnsi="Aptos" w:cs="Arial"/>
        </w:rPr>
        <w:t xml:space="preserve">was responsible for securing Purelake as the main sponsor with NFU Mutual becoming a flower bed sponsor and receiving the assistance of its staff in undertaking voluntary gardening.  </w:t>
      </w:r>
      <w:r w:rsidR="00EC55D9">
        <w:rPr>
          <w:rFonts w:ascii="Aptos" w:hAnsi="Aptos" w:cs="Arial"/>
        </w:rPr>
        <w:t>Apart f</w:t>
      </w:r>
      <w:r w:rsidR="008A3B4C">
        <w:rPr>
          <w:rFonts w:ascii="Aptos" w:hAnsi="Aptos" w:cs="Arial"/>
        </w:rPr>
        <w:t>ro</w:t>
      </w:r>
      <w:r w:rsidR="00EC55D9">
        <w:rPr>
          <w:rFonts w:ascii="Aptos" w:hAnsi="Aptos" w:cs="Arial"/>
        </w:rPr>
        <w:t xml:space="preserve">m social media recognition and a High Street banner </w:t>
      </w:r>
      <w:r w:rsidR="00856688">
        <w:rPr>
          <w:rFonts w:ascii="Aptos" w:hAnsi="Aptos" w:cs="Arial"/>
        </w:rPr>
        <w:t>the sponsors have been recognised using wooden signs planted at the Vine.</w:t>
      </w:r>
    </w:p>
    <w:p w14:paraId="4BB8B577" w14:textId="2597C6D3" w:rsidR="00F90450" w:rsidRDefault="00F90450" w:rsidP="00675757">
      <w:pPr>
        <w:jc w:val="both"/>
        <w:rPr>
          <w:rFonts w:ascii="Aptos" w:hAnsi="Aptos" w:cs="Arial"/>
        </w:rPr>
      </w:pPr>
      <w:r>
        <w:rPr>
          <w:rFonts w:ascii="Aptos" w:hAnsi="Aptos" w:cs="Arial"/>
          <w:noProof/>
        </w:rPr>
        <w:drawing>
          <wp:anchor distT="0" distB="0" distL="114300" distR="114300" simplePos="0" relativeHeight="251681280" behindDoc="0" locked="0" layoutInCell="1" allowOverlap="1" wp14:anchorId="500B1DA6" wp14:editId="06DF8F38">
            <wp:simplePos x="0" y="0"/>
            <wp:positionH relativeFrom="margin">
              <wp:posOffset>1143000</wp:posOffset>
            </wp:positionH>
            <wp:positionV relativeFrom="paragraph">
              <wp:posOffset>200660</wp:posOffset>
            </wp:positionV>
            <wp:extent cx="3985260" cy="2987040"/>
            <wp:effectExtent l="0" t="0" r="0" b="3810"/>
            <wp:wrapSquare wrapText="bothSides"/>
            <wp:docPr id="311984741" name="Picture 8" descr="A person and person kneeling on the side of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84741" name="Picture 8" descr="A person and person kneeling on the side of a stree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6916" w14:textId="69CE2CC1" w:rsidR="00F90450" w:rsidRDefault="00F90450" w:rsidP="00675757">
      <w:pPr>
        <w:jc w:val="both"/>
        <w:rPr>
          <w:rFonts w:ascii="Aptos" w:hAnsi="Aptos" w:cs="Arial"/>
        </w:rPr>
      </w:pPr>
    </w:p>
    <w:p w14:paraId="58A46D63" w14:textId="6B94F3AD" w:rsidR="00F90450" w:rsidRDefault="00F90450" w:rsidP="00675757">
      <w:pPr>
        <w:jc w:val="both"/>
        <w:rPr>
          <w:rFonts w:ascii="Aptos" w:hAnsi="Aptos" w:cs="Arial"/>
        </w:rPr>
      </w:pPr>
    </w:p>
    <w:p w14:paraId="6505679F" w14:textId="05F0DAA9" w:rsidR="00F90450" w:rsidRDefault="00F90450" w:rsidP="00675757">
      <w:pPr>
        <w:jc w:val="both"/>
        <w:rPr>
          <w:rFonts w:ascii="Aptos" w:hAnsi="Aptos" w:cs="Arial"/>
        </w:rPr>
      </w:pPr>
    </w:p>
    <w:p w14:paraId="12A10446" w14:textId="2E7B92EC" w:rsidR="00F90450" w:rsidRDefault="00F90450" w:rsidP="00675757">
      <w:pPr>
        <w:jc w:val="both"/>
        <w:rPr>
          <w:rFonts w:ascii="Aptos" w:hAnsi="Aptos" w:cs="Arial"/>
        </w:rPr>
      </w:pPr>
    </w:p>
    <w:p w14:paraId="5FBA6E59" w14:textId="7BF37F9B" w:rsidR="00F90450" w:rsidRDefault="00F90450" w:rsidP="00675757">
      <w:pPr>
        <w:jc w:val="both"/>
        <w:rPr>
          <w:rFonts w:ascii="Aptos" w:hAnsi="Aptos" w:cs="Arial"/>
        </w:rPr>
      </w:pPr>
    </w:p>
    <w:p w14:paraId="4427028C" w14:textId="77777777" w:rsidR="00F90450" w:rsidRDefault="00F90450" w:rsidP="00675757">
      <w:pPr>
        <w:jc w:val="both"/>
        <w:rPr>
          <w:rFonts w:ascii="Aptos" w:hAnsi="Aptos" w:cs="Arial"/>
        </w:rPr>
      </w:pPr>
    </w:p>
    <w:p w14:paraId="69320B91" w14:textId="77777777" w:rsidR="00F90450" w:rsidRDefault="00F90450" w:rsidP="00675757">
      <w:pPr>
        <w:jc w:val="both"/>
        <w:rPr>
          <w:rFonts w:ascii="Aptos" w:hAnsi="Aptos" w:cs="Arial"/>
        </w:rPr>
      </w:pPr>
    </w:p>
    <w:p w14:paraId="5D0E4734" w14:textId="77777777" w:rsidR="00F90450" w:rsidRDefault="00F90450" w:rsidP="00675757">
      <w:pPr>
        <w:jc w:val="both"/>
        <w:rPr>
          <w:rFonts w:ascii="Aptos" w:hAnsi="Aptos" w:cs="Arial"/>
        </w:rPr>
      </w:pPr>
    </w:p>
    <w:p w14:paraId="17505736" w14:textId="77777777" w:rsidR="00F90450" w:rsidRDefault="00F90450" w:rsidP="00675757">
      <w:pPr>
        <w:jc w:val="both"/>
        <w:rPr>
          <w:rFonts w:ascii="Aptos" w:hAnsi="Aptos" w:cs="Arial"/>
        </w:rPr>
      </w:pPr>
    </w:p>
    <w:p w14:paraId="0E5780AC" w14:textId="77777777" w:rsidR="00F90450" w:rsidRDefault="00F90450" w:rsidP="00675757">
      <w:pPr>
        <w:jc w:val="both"/>
        <w:rPr>
          <w:rFonts w:ascii="Aptos" w:hAnsi="Aptos" w:cs="Arial"/>
        </w:rPr>
      </w:pPr>
    </w:p>
    <w:p w14:paraId="098BFB77" w14:textId="77777777" w:rsidR="00F90450" w:rsidRDefault="00F90450" w:rsidP="00675757">
      <w:pPr>
        <w:jc w:val="both"/>
        <w:rPr>
          <w:rFonts w:ascii="Aptos" w:hAnsi="Aptos" w:cs="Arial"/>
        </w:rPr>
      </w:pPr>
    </w:p>
    <w:p w14:paraId="1747E7B7" w14:textId="77777777" w:rsidR="00F90450" w:rsidRDefault="00F90450" w:rsidP="00675757">
      <w:pPr>
        <w:jc w:val="both"/>
        <w:rPr>
          <w:rFonts w:ascii="Aptos" w:hAnsi="Aptos" w:cs="Arial"/>
        </w:rPr>
      </w:pPr>
    </w:p>
    <w:p w14:paraId="27211F5A" w14:textId="5DF898A2" w:rsidR="00F90450" w:rsidRDefault="00DA6BE7" w:rsidP="00675757">
      <w:pPr>
        <w:jc w:val="both"/>
        <w:rPr>
          <w:rFonts w:ascii="Aptos" w:hAnsi="Aptos" w:cs="Arial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77184" behindDoc="0" locked="0" layoutInCell="1" allowOverlap="1" wp14:anchorId="0116628F" wp14:editId="0AF1C9EC">
            <wp:simplePos x="0" y="0"/>
            <wp:positionH relativeFrom="margin">
              <wp:posOffset>3070860</wp:posOffset>
            </wp:positionH>
            <wp:positionV relativeFrom="margin">
              <wp:posOffset>377190</wp:posOffset>
            </wp:positionV>
            <wp:extent cx="2473960" cy="1855470"/>
            <wp:effectExtent l="19050" t="19050" r="21590" b="11430"/>
            <wp:wrapSquare wrapText="bothSides"/>
            <wp:docPr id="1665048352" name="Picture 4" descr="A sign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48352" name="Picture 4" descr="A sign in a garde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5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</w:rPr>
        <w:drawing>
          <wp:anchor distT="0" distB="0" distL="114300" distR="114300" simplePos="0" relativeHeight="251678208" behindDoc="0" locked="0" layoutInCell="1" allowOverlap="1" wp14:anchorId="3C03ABA9" wp14:editId="57359FA2">
            <wp:simplePos x="0" y="0"/>
            <wp:positionH relativeFrom="margin">
              <wp:posOffset>293370</wp:posOffset>
            </wp:positionH>
            <wp:positionV relativeFrom="margin">
              <wp:posOffset>373380</wp:posOffset>
            </wp:positionV>
            <wp:extent cx="2489200" cy="1866900"/>
            <wp:effectExtent l="19050" t="19050" r="25400" b="19050"/>
            <wp:wrapSquare wrapText="bothSides"/>
            <wp:docPr id="1139672522" name="Picture 5" descr="A group of plants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72522" name="Picture 5" descr="A group of plants in a garde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E8329" w14:textId="05C5D509" w:rsidR="001D0CC6" w:rsidRDefault="007F357E" w:rsidP="00675757">
      <w:pPr>
        <w:jc w:val="both"/>
        <w:rPr>
          <w:rFonts w:ascii="Aptos" w:hAnsi="Aptos"/>
        </w:rPr>
      </w:pPr>
      <w:r>
        <w:rPr>
          <w:rFonts w:ascii="Aptos" w:hAnsi="Aptos"/>
        </w:rPr>
        <w:t xml:space="preserve">As part of the judging process STC gives a presentation to the judge/s prior to their tour.  For the </w:t>
      </w:r>
      <w:proofErr w:type="gramStart"/>
      <w:r>
        <w:rPr>
          <w:rFonts w:ascii="Aptos" w:hAnsi="Aptos"/>
        </w:rPr>
        <w:t>South East</w:t>
      </w:r>
      <w:proofErr w:type="gramEnd"/>
      <w:r>
        <w:rPr>
          <w:rFonts w:ascii="Aptos" w:hAnsi="Aptos"/>
        </w:rPr>
        <w:t xml:space="preserve"> Region </w:t>
      </w:r>
      <w:r w:rsidR="00A26D5D">
        <w:rPr>
          <w:rFonts w:ascii="Aptos" w:hAnsi="Aptos"/>
        </w:rPr>
        <w:t>competition there was just one judge and for the forthcoming National Competition there will be two.</w:t>
      </w:r>
    </w:p>
    <w:p w14:paraId="6FE3FDAF" w14:textId="6B4BE430" w:rsidR="00A26D5D" w:rsidRDefault="00A32556" w:rsidP="00675757">
      <w:pPr>
        <w:jc w:val="both"/>
        <w:rPr>
          <w:rFonts w:ascii="Aptos" w:hAnsi="Aptos"/>
        </w:rPr>
      </w:pPr>
      <w:r>
        <w:rPr>
          <w:rFonts w:ascii="Aptos" w:hAnsi="Aptos"/>
        </w:rPr>
        <w:t>Neither competition assesses the town on just “pretty flowerbeds” but also on topics such as community involvement</w:t>
      </w:r>
      <w:r w:rsidR="007373E6">
        <w:rPr>
          <w:rFonts w:ascii="Aptos" w:hAnsi="Aptos"/>
        </w:rPr>
        <w:t xml:space="preserve">, an assessment of the hours spent by volunteers, sustainability, </w:t>
      </w:r>
      <w:r w:rsidR="00F25443">
        <w:rPr>
          <w:rFonts w:ascii="Aptos" w:hAnsi="Aptos"/>
        </w:rPr>
        <w:t>interaction with business, the money invested in relevant maintenance and improvements</w:t>
      </w:r>
      <w:r w:rsidR="00176148">
        <w:rPr>
          <w:rFonts w:ascii="Aptos" w:hAnsi="Aptos"/>
        </w:rPr>
        <w:t xml:space="preserve"> etc.  The Town Team Facilitator took part in the </w:t>
      </w:r>
      <w:proofErr w:type="gramStart"/>
      <w:r w:rsidR="00176148">
        <w:rPr>
          <w:rFonts w:ascii="Aptos" w:hAnsi="Aptos"/>
        </w:rPr>
        <w:t>South East</w:t>
      </w:r>
      <w:proofErr w:type="gramEnd"/>
      <w:r w:rsidR="00176148">
        <w:rPr>
          <w:rFonts w:ascii="Aptos" w:hAnsi="Aptos"/>
        </w:rPr>
        <w:t xml:space="preserve"> presentation where the judge was </w:t>
      </w:r>
      <w:r w:rsidR="00A02F3D">
        <w:rPr>
          <w:rFonts w:ascii="Aptos" w:hAnsi="Aptos"/>
        </w:rPr>
        <w:t>very happy with the ongoing improvements to the public realm seen since 2021</w:t>
      </w:r>
      <w:r w:rsidR="001F239E">
        <w:rPr>
          <w:rFonts w:ascii="Aptos" w:hAnsi="Aptos"/>
        </w:rPr>
        <w:t xml:space="preserve">, </w:t>
      </w:r>
      <w:r w:rsidR="00D76F52">
        <w:rPr>
          <w:rFonts w:ascii="Aptos" w:hAnsi="Aptos"/>
        </w:rPr>
        <w:t xml:space="preserve">and </w:t>
      </w:r>
      <w:r w:rsidR="001F239E">
        <w:rPr>
          <w:rFonts w:ascii="Aptos" w:hAnsi="Aptos"/>
        </w:rPr>
        <w:t>particularly the uplighting of the trees at The Vine.</w:t>
      </w:r>
      <w:r w:rsidR="00A02F3D">
        <w:rPr>
          <w:rFonts w:ascii="Aptos" w:hAnsi="Aptos"/>
        </w:rPr>
        <w:t xml:space="preserve"> </w:t>
      </w:r>
      <w:r>
        <w:rPr>
          <w:rFonts w:ascii="Aptos" w:hAnsi="Aptos"/>
        </w:rPr>
        <w:t xml:space="preserve"> </w:t>
      </w:r>
    </w:p>
    <w:p w14:paraId="5CCD265B" w14:textId="199B861A" w:rsidR="00492996" w:rsidRDefault="00492996" w:rsidP="00675757">
      <w:pPr>
        <w:jc w:val="both"/>
        <w:rPr>
          <w:rFonts w:ascii="Aptos" w:hAnsi="Aptos"/>
        </w:rPr>
      </w:pPr>
    </w:p>
    <w:p w14:paraId="35FB7E20" w14:textId="6F4E66BE" w:rsidR="00492996" w:rsidRDefault="00492996" w:rsidP="00675757">
      <w:pPr>
        <w:jc w:val="both"/>
        <w:rPr>
          <w:rFonts w:ascii="Aptos" w:hAnsi="Aptos"/>
          <w:b/>
          <w:bCs/>
        </w:rPr>
      </w:pPr>
      <w:r w:rsidRPr="00492996">
        <w:rPr>
          <w:rFonts w:ascii="Aptos" w:hAnsi="Aptos"/>
          <w:b/>
          <w:bCs/>
        </w:rPr>
        <w:t>Britain in Bloom Best Dressed Window Competition</w:t>
      </w:r>
    </w:p>
    <w:p w14:paraId="7D65CAB5" w14:textId="414E4487" w:rsidR="00492996" w:rsidRPr="005563FD" w:rsidRDefault="00DA6BE7" w:rsidP="00675757">
      <w:pPr>
        <w:jc w:val="both"/>
        <w:rPr>
          <w:rFonts w:ascii="Aptos" w:hAnsi="Aptos"/>
          <w:i/>
          <w:iCs/>
        </w:rPr>
      </w:pPr>
      <w:r w:rsidRPr="005563FD">
        <w:rPr>
          <w:rFonts w:ascii="Aptos" w:hAnsi="Aptos"/>
          <w:i/>
          <w:iCs/>
          <w:noProof/>
        </w:rPr>
        <w:drawing>
          <wp:anchor distT="0" distB="0" distL="114300" distR="114300" simplePos="0" relativeHeight="251679232" behindDoc="0" locked="0" layoutInCell="1" allowOverlap="1" wp14:anchorId="424D5B65" wp14:editId="53E72B66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4445635" cy="2962275"/>
            <wp:effectExtent l="19050" t="19050" r="12065" b="28575"/>
            <wp:wrapSquare wrapText="bothSides"/>
            <wp:docPr id="290432457" name="Picture 6" descr="A group of people standing in front of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32457" name="Picture 6" descr="A group of people standing in front of a sto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962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96" w:rsidRPr="005563FD">
        <w:rPr>
          <w:rFonts w:ascii="Aptos" w:hAnsi="Aptos"/>
          <w:i/>
          <w:iCs/>
        </w:rPr>
        <w:t>First Place</w:t>
      </w:r>
      <w:r w:rsidR="009738B5" w:rsidRPr="005563FD">
        <w:rPr>
          <w:rFonts w:ascii="Aptos" w:hAnsi="Aptos"/>
          <w:i/>
          <w:iCs/>
        </w:rPr>
        <w:t xml:space="preserve"> – Oxfam</w:t>
      </w:r>
    </w:p>
    <w:p w14:paraId="5D690BAD" w14:textId="201FF559" w:rsidR="009738B5" w:rsidRDefault="009738B5" w:rsidP="00675757">
      <w:pPr>
        <w:jc w:val="both"/>
        <w:rPr>
          <w:rFonts w:ascii="Aptos" w:hAnsi="Aptos"/>
        </w:rPr>
      </w:pPr>
    </w:p>
    <w:p w14:paraId="1E2D305F" w14:textId="61B6EA7A" w:rsidR="009738B5" w:rsidRPr="009738B5" w:rsidRDefault="009738B5" w:rsidP="00675757">
      <w:pPr>
        <w:jc w:val="both"/>
        <w:rPr>
          <w:rFonts w:ascii="Aptos" w:hAnsi="Aptos"/>
        </w:rPr>
      </w:pPr>
    </w:p>
    <w:p w14:paraId="3D137545" w14:textId="5AEFB13E" w:rsidR="00492996" w:rsidRPr="00492996" w:rsidRDefault="00492996" w:rsidP="00675757">
      <w:pPr>
        <w:jc w:val="both"/>
        <w:rPr>
          <w:rFonts w:ascii="Aptos" w:hAnsi="Aptos"/>
          <w:b/>
          <w:bCs/>
        </w:rPr>
      </w:pPr>
    </w:p>
    <w:p w14:paraId="3C64E144" w14:textId="3941FF0F" w:rsidR="00A118F3" w:rsidRDefault="00A118F3" w:rsidP="00675757">
      <w:pPr>
        <w:jc w:val="both"/>
        <w:rPr>
          <w:rFonts w:ascii="Aptos" w:hAnsi="Aptos"/>
        </w:rPr>
      </w:pPr>
    </w:p>
    <w:p w14:paraId="6C0828DF" w14:textId="7C351165" w:rsidR="00EE6D1A" w:rsidRDefault="00EE6D1A" w:rsidP="00675757">
      <w:pPr>
        <w:jc w:val="both"/>
        <w:rPr>
          <w:rFonts w:ascii="Aptos" w:hAnsi="Aptos"/>
        </w:rPr>
      </w:pPr>
    </w:p>
    <w:p w14:paraId="542D5595" w14:textId="264A4C41" w:rsidR="00EE6D1A" w:rsidRDefault="00EE6D1A" w:rsidP="00675757">
      <w:pPr>
        <w:jc w:val="both"/>
        <w:rPr>
          <w:rFonts w:ascii="Aptos" w:hAnsi="Aptos"/>
        </w:rPr>
      </w:pPr>
    </w:p>
    <w:p w14:paraId="2D7B29AD" w14:textId="2B097BA1" w:rsidR="00EE6D1A" w:rsidRDefault="00EE6D1A" w:rsidP="00675757">
      <w:pPr>
        <w:jc w:val="both"/>
        <w:rPr>
          <w:rFonts w:ascii="Aptos" w:hAnsi="Aptos"/>
        </w:rPr>
      </w:pPr>
    </w:p>
    <w:p w14:paraId="71CD654C" w14:textId="129EE604" w:rsidR="00EE6D1A" w:rsidRDefault="00EE6D1A" w:rsidP="00675757">
      <w:pPr>
        <w:jc w:val="both"/>
        <w:rPr>
          <w:rFonts w:ascii="Aptos" w:hAnsi="Aptos"/>
        </w:rPr>
      </w:pPr>
    </w:p>
    <w:p w14:paraId="6AD3318E" w14:textId="10BC1A4F" w:rsidR="00EE6D1A" w:rsidRDefault="00EE6D1A" w:rsidP="00675757">
      <w:pPr>
        <w:jc w:val="both"/>
        <w:rPr>
          <w:rFonts w:ascii="Aptos" w:hAnsi="Aptos"/>
        </w:rPr>
      </w:pPr>
    </w:p>
    <w:p w14:paraId="6B91F5AB" w14:textId="6B67C6D6" w:rsidR="00EE6D1A" w:rsidRDefault="00EE6D1A" w:rsidP="00675757">
      <w:pPr>
        <w:jc w:val="both"/>
        <w:rPr>
          <w:rFonts w:ascii="Aptos" w:hAnsi="Aptos"/>
        </w:rPr>
      </w:pPr>
    </w:p>
    <w:p w14:paraId="33819FC0" w14:textId="77777777" w:rsidR="00EE6D1A" w:rsidRDefault="00EE6D1A" w:rsidP="00675757">
      <w:pPr>
        <w:jc w:val="both"/>
        <w:rPr>
          <w:rFonts w:ascii="Aptos" w:hAnsi="Aptos"/>
        </w:rPr>
      </w:pPr>
    </w:p>
    <w:p w14:paraId="67E3109B" w14:textId="76C64CBF" w:rsidR="00EE6D1A" w:rsidRPr="005563FD" w:rsidRDefault="00EE6D1A" w:rsidP="00675757">
      <w:pPr>
        <w:jc w:val="both"/>
        <w:rPr>
          <w:rFonts w:ascii="Aptos" w:hAnsi="Aptos"/>
          <w:i/>
          <w:iCs/>
        </w:rPr>
      </w:pPr>
    </w:p>
    <w:p w14:paraId="7BC0B7F9" w14:textId="11D4CE7E" w:rsidR="00EE6D1A" w:rsidRPr="005563FD" w:rsidRDefault="00EE6D1A" w:rsidP="00675757">
      <w:pPr>
        <w:jc w:val="both"/>
        <w:rPr>
          <w:rFonts w:ascii="Aptos" w:hAnsi="Aptos"/>
          <w:i/>
          <w:iCs/>
        </w:rPr>
      </w:pPr>
      <w:r w:rsidRPr="005563FD">
        <w:rPr>
          <w:rFonts w:ascii="Aptos" w:hAnsi="Aptos"/>
          <w:i/>
          <w:iCs/>
        </w:rPr>
        <w:t>Second Place – Hospice in the Weald</w:t>
      </w:r>
    </w:p>
    <w:p w14:paraId="1A5EB182" w14:textId="44271AF2" w:rsidR="00EE6D1A" w:rsidRDefault="00EE6D1A" w:rsidP="00675757">
      <w:pPr>
        <w:jc w:val="both"/>
        <w:rPr>
          <w:rFonts w:ascii="Aptos" w:hAnsi="Aptos"/>
        </w:rPr>
      </w:pPr>
    </w:p>
    <w:p w14:paraId="460AEDBA" w14:textId="7B2FF25F" w:rsidR="00EE6D1A" w:rsidRDefault="00DA6BE7" w:rsidP="00675757">
      <w:pPr>
        <w:jc w:val="both"/>
        <w:rPr>
          <w:rFonts w:ascii="Aptos" w:hAnsi="Aptos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80256" behindDoc="0" locked="0" layoutInCell="1" allowOverlap="1" wp14:anchorId="1B62D680" wp14:editId="5171573B">
            <wp:simplePos x="0" y="0"/>
            <wp:positionH relativeFrom="margin">
              <wp:posOffset>678815</wp:posOffset>
            </wp:positionH>
            <wp:positionV relativeFrom="paragraph">
              <wp:posOffset>10795</wp:posOffset>
            </wp:positionV>
            <wp:extent cx="4434840" cy="2955290"/>
            <wp:effectExtent l="19050" t="19050" r="22860" b="16510"/>
            <wp:wrapSquare wrapText="bothSides"/>
            <wp:docPr id="1885030923" name="Picture 7" descr="A window display of a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30923" name="Picture 7" descr="A window display of a stor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955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A4AE2" w14:textId="4E4AF37E" w:rsidR="00EE6D1A" w:rsidRDefault="00EE6D1A" w:rsidP="00675757">
      <w:pPr>
        <w:jc w:val="both"/>
        <w:rPr>
          <w:rFonts w:ascii="Aptos" w:hAnsi="Aptos"/>
        </w:rPr>
      </w:pPr>
    </w:p>
    <w:p w14:paraId="6A73B3ED" w14:textId="6F2A724A" w:rsidR="00EE6D1A" w:rsidRDefault="00EE6D1A" w:rsidP="00675757">
      <w:pPr>
        <w:jc w:val="both"/>
        <w:rPr>
          <w:rFonts w:ascii="Aptos" w:hAnsi="Aptos"/>
        </w:rPr>
      </w:pPr>
    </w:p>
    <w:p w14:paraId="3929FEDB" w14:textId="3E7C33AB" w:rsidR="00EE6D1A" w:rsidRDefault="00EE6D1A" w:rsidP="00675757">
      <w:pPr>
        <w:jc w:val="both"/>
        <w:rPr>
          <w:rFonts w:ascii="Aptos" w:hAnsi="Aptos"/>
        </w:rPr>
      </w:pPr>
    </w:p>
    <w:p w14:paraId="26FB2313" w14:textId="77777777" w:rsidR="00EE6D1A" w:rsidRDefault="00EE6D1A" w:rsidP="00675757">
      <w:pPr>
        <w:jc w:val="both"/>
        <w:rPr>
          <w:rFonts w:ascii="Aptos" w:hAnsi="Aptos"/>
        </w:rPr>
      </w:pPr>
    </w:p>
    <w:p w14:paraId="6040E9E4" w14:textId="181FAC11" w:rsidR="00EE6D1A" w:rsidRDefault="00EE6D1A" w:rsidP="00675757">
      <w:pPr>
        <w:jc w:val="both"/>
        <w:rPr>
          <w:rFonts w:ascii="Aptos" w:hAnsi="Aptos"/>
        </w:rPr>
      </w:pPr>
    </w:p>
    <w:p w14:paraId="4DB1C111" w14:textId="163FFB87" w:rsidR="00EE6D1A" w:rsidRDefault="00EE6D1A" w:rsidP="00675757">
      <w:pPr>
        <w:jc w:val="both"/>
        <w:rPr>
          <w:rFonts w:ascii="Aptos" w:hAnsi="Aptos"/>
        </w:rPr>
      </w:pPr>
    </w:p>
    <w:p w14:paraId="7380C600" w14:textId="77777777" w:rsidR="00EE6D1A" w:rsidRDefault="00EE6D1A" w:rsidP="00675757">
      <w:pPr>
        <w:jc w:val="both"/>
        <w:rPr>
          <w:rFonts w:ascii="Aptos" w:hAnsi="Aptos"/>
        </w:rPr>
      </w:pPr>
    </w:p>
    <w:p w14:paraId="5A4D84AB" w14:textId="09CF9265" w:rsidR="00EE6D1A" w:rsidRDefault="00EE6D1A" w:rsidP="00675757">
      <w:pPr>
        <w:jc w:val="both"/>
        <w:rPr>
          <w:rFonts w:ascii="Aptos" w:hAnsi="Aptos"/>
        </w:rPr>
      </w:pPr>
    </w:p>
    <w:p w14:paraId="701F33E6" w14:textId="77777777" w:rsidR="00EE6D1A" w:rsidRDefault="00EE6D1A" w:rsidP="00675757">
      <w:pPr>
        <w:jc w:val="both"/>
        <w:rPr>
          <w:rFonts w:ascii="Aptos" w:hAnsi="Aptos"/>
        </w:rPr>
      </w:pPr>
    </w:p>
    <w:p w14:paraId="234EF984" w14:textId="72AF9B43" w:rsidR="00EE6D1A" w:rsidRDefault="00EE6D1A" w:rsidP="00675757">
      <w:pPr>
        <w:jc w:val="both"/>
        <w:rPr>
          <w:rFonts w:ascii="Aptos" w:hAnsi="Aptos"/>
        </w:rPr>
      </w:pPr>
    </w:p>
    <w:p w14:paraId="44D8B88F" w14:textId="77777777" w:rsidR="00DA6BE7" w:rsidRDefault="00DA6BE7" w:rsidP="00675757">
      <w:pPr>
        <w:jc w:val="both"/>
        <w:rPr>
          <w:rFonts w:ascii="Aptos" w:hAnsi="Aptos"/>
          <w:b/>
          <w:bCs/>
        </w:rPr>
      </w:pPr>
    </w:p>
    <w:p w14:paraId="202EA99D" w14:textId="10F29206" w:rsidR="00A118F3" w:rsidRPr="001F555E" w:rsidRDefault="00A118F3" w:rsidP="00675757">
      <w:pPr>
        <w:jc w:val="both"/>
        <w:rPr>
          <w:rFonts w:ascii="Aptos" w:hAnsi="Aptos"/>
          <w:b/>
          <w:bCs/>
        </w:rPr>
      </w:pPr>
      <w:r w:rsidRPr="001F555E">
        <w:rPr>
          <w:rFonts w:ascii="Aptos" w:hAnsi="Aptos"/>
          <w:b/>
          <w:bCs/>
        </w:rPr>
        <w:t>Health Initiative</w:t>
      </w:r>
    </w:p>
    <w:p w14:paraId="6002529D" w14:textId="2DDE76AA" w:rsidR="00A118F3" w:rsidRDefault="00FE314E" w:rsidP="00675757">
      <w:pPr>
        <w:jc w:val="both"/>
        <w:rPr>
          <w:rFonts w:ascii="Aptos" w:hAnsi="Aptos"/>
        </w:rPr>
      </w:pPr>
      <w:r>
        <w:rPr>
          <w:rFonts w:ascii="Aptos" w:hAnsi="Aptos"/>
        </w:rPr>
        <w:t>In a conversation initiated by Jason Crow of The Better Body Group</w:t>
      </w:r>
      <w:r w:rsidR="005563FD">
        <w:rPr>
          <w:rFonts w:ascii="Aptos" w:hAnsi="Aptos"/>
        </w:rPr>
        <w:t>,</w:t>
      </w:r>
      <w:r>
        <w:rPr>
          <w:rFonts w:ascii="Aptos" w:hAnsi="Aptos"/>
        </w:rPr>
        <w:t xml:space="preserve"> a new </w:t>
      </w:r>
      <w:r w:rsidR="008E06E2">
        <w:rPr>
          <w:rFonts w:ascii="Aptos" w:hAnsi="Aptos"/>
        </w:rPr>
        <w:t xml:space="preserve">project is being developed.  The aim is to promote an overall plan to maintain and improve the health of residents.  The scheme would be wide ranging involving, NHS, </w:t>
      </w:r>
      <w:r w:rsidR="009E064C">
        <w:rPr>
          <w:rFonts w:ascii="Aptos" w:hAnsi="Aptos"/>
        </w:rPr>
        <w:t xml:space="preserve">schools, sports clubs, restaurants, </w:t>
      </w:r>
      <w:r w:rsidR="001F555E">
        <w:rPr>
          <w:rFonts w:ascii="Aptos" w:hAnsi="Aptos"/>
        </w:rPr>
        <w:t>retailers of associated products etc.  More details as the discussions progress.</w:t>
      </w:r>
      <w:r w:rsidR="008E06E2">
        <w:rPr>
          <w:rFonts w:ascii="Aptos" w:hAnsi="Aptos"/>
        </w:rPr>
        <w:t xml:space="preserve"> </w:t>
      </w:r>
      <w:r>
        <w:rPr>
          <w:rFonts w:ascii="Aptos" w:hAnsi="Aptos"/>
        </w:rPr>
        <w:t xml:space="preserve"> </w:t>
      </w:r>
    </w:p>
    <w:p w14:paraId="7A4F81C0" w14:textId="239F17E2" w:rsidR="007201F2" w:rsidRDefault="007201F2" w:rsidP="00675757">
      <w:pPr>
        <w:jc w:val="both"/>
        <w:rPr>
          <w:rFonts w:ascii="Aptos" w:hAnsi="Aptos"/>
        </w:rPr>
      </w:pPr>
    </w:p>
    <w:p w14:paraId="5E04E645" w14:textId="27D34D59" w:rsidR="00060387" w:rsidRPr="008F1D81" w:rsidRDefault="00DA6BE7" w:rsidP="00675757">
      <w:pPr>
        <w:jc w:val="both"/>
        <w:rPr>
          <w:rFonts w:ascii="Aptos" w:hAnsi="Aptos"/>
        </w:rPr>
      </w:pPr>
      <w:r>
        <w:rPr>
          <w:rFonts w:ascii="Aptos" w:hAnsi="Aptos"/>
          <w:b/>
          <w:bCs/>
        </w:rPr>
        <w:t>N</w:t>
      </w:r>
      <w:r w:rsidR="00060387" w:rsidRPr="008F1D81">
        <w:rPr>
          <w:rFonts w:ascii="Aptos" w:hAnsi="Aptos"/>
          <w:b/>
          <w:bCs/>
        </w:rPr>
        <w:t>ext Meeting</w:t>
      </w:r>
    </w:p>
    <w:p w14:paraId="56D05281" w14:textId="6FD75667" w:rsidR="00594ABE" w:rsidRDefault="00060387" w:rsidP="00675757">
      <w:pPr>
        <w:jc w:val="both"/>
        <w:rPr>
          <w:rFonts w:ascii="Aptos" w:hAnsi="Aptos" w:cs="Arial"/>
        </w:rPr>
      </w:pPr>
      <w:r w:rsidRPr="008F1D81">
        <w:rPr>
          <w:rFonts w:ascii="Aptos" w:hAnsi="Aptos"/>
        </w:rPr>
        <w:t xml:space="preserve">This will take place on </w:t>
      </w:r>
      <w:r w:rsidR="00805A9D" w:rsidRPr="008F1D81">
        <w:rPr>
          <w:rFonts w:ascii="Aptos" w:hAnsi="Aptos"/>
        </w:rPr>
        <w:t xml:space="preserve">Wednesday </w:t>
      </w:r>
      <w:r w:rsidR="00BE7B8F">
        <w:rPr>
          <w:rFonts w:ascii="Aptos" w:hAnsi="Aptos"/>
        </w:rPr>
        <w:t>17th</w:t>
      </w:r>
      <w:r w:rsidR="00805A9D" w:rsidRPr="008F1D81">
        <w:rPr>
          <w:rFonts w:ascii="Aptos" w:hAnsi="Aptos"/>
        </w:rPr>
        <w:t xml:space="preserve"> September</w:t>
      </w:r>
      <w:r w:rsidR="00DA6BE7">
        <w:rPr>
          <w:rFonts w:ascii="Aptos" w:hAnsi="Aptos"/>
        </w:rPr>
        <w:t>.</w:t>
      </w:r>
    </w:p>
    <w:p w14:paraId="6167DBD2" w14:textId="5F2976C8" w:rsidR="00594ABE" w:rsidRPr="00F72FC8" w:rsidRDefault="00594ABE" w:rsidP="00675757">
      <w:pPr>
        <w:jc w:val="both"/>
        <w:rPr>
          <w:rFonts w:ascii="Aptos" w:hAnsi="Aptos"/>
        </w:rPr>
      </w:pPr>
    </w:p>
    <w:sectPr w:rsidR="00594ABE" w:rsidRPr="00F72FC8" w:rsidSect="00E01F6A">
      <w:headerReference w:type="default" r:id="rId20"/>
      <w:footerReference w:type="default" r:id="rId21"/>
      <w:pgSz w:w="11906" w:h="16838"/>
      <w:pgMar w:top="1440" w:right="1440" w:bottom="1440" w:left="1440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4EDA0" w14:textId="77777777" w:rsidR="005A1E42" w:rsidRDefault="005A1E42" w:rsidP="00E01F6A">
      <w:pPr>
        <w:spacing w:after="0" w:line="240" w:lineRule="auto"/>
      </w:pPr>
      <w:r>
        <w:separator/>
      </w:r>
    </w:p>
  </w:endnote>
  <w:endnote w:type="continuationSeparator" w:id="0">
    <w:p w14:paraId="7726E11F" w14:textId="77777777" w:rsidR="005A1E42" w:rsidRDefault="005A1E42" w:rsidP="00E01F6A">
      <w:pPr>
        <w:spacing w:after="0" w:line="240" w:lineRule="auto"/>
      </w:pPr>
      <w:r>
        <w:continuationSeparator/>
      </w:r>
    </w:p>
  </w:endnote>
  <w:endnote w:type="continuationNotice" w:id="1">
    <w:p w14:paraId="2D87198D" w14:textId="77777777" w:rsidR="005A1E42" w:rsidRDefault="005A1E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E808" w14:textId="77777777" w:rsidR="00E01F6A" w:rsidRDefault="00E01F6A" w:rsidP="00E01F6A">
    <w:pPr>
      <w:rPr>
        <w:lang w:val="en-US" w:eastAsia="en-GB"/>
      </w:rPr>
    </w:pPr>
    <w:r>
      <w:rPr>
        <w:lang w:eastAsia="en-GB"/>
      </w:rPr>
      <w:t xml:space="preserve">         Sevenoaks Town Team</w:t>
    </w:r>
    <w:r>
      <w:rPr>
        <w:lang w:val="en-US" w:eastAsia="en-GB"/>
      </w:rPr>
      <w:t>, Council Offices, Bradbourne Vale Road, Sevenoaks Kent TN13 3QG</w:t>
    </w:r>
  </w:p>
  <w:p w14:paraId="64BF66F3" w14:textId="77777777" w:rsidR="00E01F6A" w:rsidRDefault="00E01F6A" w:rsidP="00E01F6A">
    <w:r>
      <w:rPr>
        <w:lang w:val="en-US" w:eastAsia="en-GB"/>
      </w:rPr>
      <w:t xml:space="preserve">         Tel: 01732 459953 Email: townteam@sevenoakstown.gov.uk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96116" w14:textId="77777777" w:rsidR="005A1E42" w:rsidRDefault="005A1E42" w:rsidP="00E01F6A">
      <w:pPr>
        <w:spacing w:after="0" w:line="240" w:lineRule="auto"/>
      </w:pPr>
      <w:r>
        <w:separator/>
      </w:r>
    </w:p>
  </w:footnote>
  <w:footnote w:type="continuationSeparator" w:id="0">
    <w:p w14:paraId="3991372F" w14:textId="77777777" w:rsidR="005A1E42" w:rsidRDefault="005A1E42" w:rsidP="00E01F6A">
      <w:pPr>
        <w:spacing w:after="0" w:line="240" w:lineRule="auto"/>
      </w:pPr>
      <w:r>
        <w:continuationSeparator/>
      </w:r>
    </w:p>
  </w:footnote>
  <w:footnote w:type="continuationNotice" w:id="1">
    <w:p w14:paraId="57E679E9" w14:textId="77777777" w:rsidR="005A1E42" w:rsidRDefault="005A1E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2F8C4" w14:textId="77777777" w:rsidR="00E01F6A" w:rsidRDefault="00E01F6A">
    <w:pPr>
      <w:pStyle w:val="Header"/>
    </w:pPr>
    <w:r>
      <w:rPr>
        <w:noProof/>
      </w:rPr>
      <w:drawing>
        <wp:inline distT="0" distB="0" distL="0" distR="0" wp14:anchorId="36FC3C9B" wp14:editId="05ADC64D">
          <wp:extent cx="3774869" cy="762000"/>
          <wp:effectExtent l="0" t="0" r="0" b="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6797" cy="762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F73E3"/>
    <w:multiLevelType w:val="hybridMultilevel"/>
    <w:tmpl w:val="2234B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D58EA"/>
    <w:multiLevelType w:val="hybridMultilevel"/>
    <w:tmpl w:val="85C41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02CCC"/>
    <w:multiLevelType w:val="hybridMultilevel"/>
    <w:tmpl w:val="A1908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A3D86"/>
    <w:multiLevelType w:val="hybridMultilevel"/>
    <w:tmpl w:val="FADEC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B2FA2"/>
    <w:multiLevelType w:val="hybridMultilevel"/>
    <w:tmpl w:val="0B749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870170">
    <w:abstractNumId w:val="2"/>
  </w:num>
  <w:num w:numId="2" w16cid:durableId="410860321">
    <w:abstractNumId w:val="2"/>
  </w:num>
  <w:num w:numId="3" w16cid:durableId="85269476">
    <w:abstractNumId w:val="0"/>
  </w:num>
  <w:num w:numId="4" w16cid:durableId="835657534">
    <w:abstractNumId w:val="4"/>
  </w:num>
  <w:num w:numId="5" w16cid:durableId="370424647">
    <w:abstractNumId w:val="3"/>
  </w:num>
  <w:num w:numId="6" w16cid:durableId="72695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827"/>
    <w:rsid w:val="00011BB7"/>
    <w:rsid w:val="00017254"/>
    <w:rsid w:val="00017401"/>
    <w:rsid w:val="00030597"/>
    <w:rsid w:val="00047F9B"/>
    <w:rsid w:val="000511FE"/>
    <w:rsid w:val="000527BC"/>
    <w:rsid w:val="00053624"/>
    <w:rsid w:val="00060387"/>
    <w:rsid w:val="00083391"/>
    <w:rsid w:val="000857E3"/>
    <w:rsid w:val="000942E3"/>
    <w:rsid w:val="000A184A"/>
    <w:rsid w:val="000C1498"/>
    <w:rsid w:val="000C4B3E"/>
    <w:rsid w:val="000C7392"/>
    <w:rsid w:val="000C7AED"/>
    <w:rsid w:val="000E6B70"/>
    <w:rsid w:val="000F1163"/>
    <w:rsid w:val="0010292F"/>
    <w:rsid w:val="00105732"/>
    <w:rsid w:val="0011201E"/>
    <w:rsid w:val="00127B01"/>
    <w:rsid w:val="00143791"/>
    <w:rsid w:val="0015143D"/>
    <w:rsid w:val="00154951"/>
    <w:rsid w:val="00176148"/>
    <w:rsid w:val="00176213"/>
    <w:rsid w:val="001802E3"/>
    <w:rsid w:val="0019059C"/>
    <w:rsid w:val="001924EE"/>
    <w:rsid w:val="001B2680"/>
    <w:rsid w:val="001B34D1"/>
    <w:rsid w:val="001B3881"/>
    <w:rsid w:val="001B7CF2"/>
    <w:rsid w:val="001D0CC6"/>
    <w:rsid w:val="001D37B5"/>
    <w:rsid w:val="001E701D"/>
    <w:rsid w:val="001F239E"/>
    <w:rsid w:val="001F555E"/>
    <w:rsid w:val="001F5827"/>
    <w:rsid w:val="00207FFC"/>
    <w:rsid w:val="00213957"/>
    <w:rsid w:val="00213B49"/>
    <w:rsid w:val="00236010"/>
    <w:rsid w:val="00236493"/>
    <w:rsid w:val="00250390"/>
    <w:rsid w:val="002546B4"/>
    <w:rsid w:val="00261D73"/>
    <w:rsid w:val="00266340"/>
    <w:rsid w:val="0026733F"/>
    <w:rsid w:val="00271FBF"/>
    <w:rsid w:val="00293051"/>
    <w:rsid w:val="002931A5"/>
    <w:rsid w:val="00294982"/>
    <w:rsid w:val="002A6E85"/>
    <w:rsid w:val="002B2296"/>
    <w:rsid w:val="002B5DA2"/>
    <w:rsid w:val="002E0CC1"/>
    <w:rsid w:val="002E2DD2"/>
    <w:rsid w:val="002F045D"/>
    <w:rsid w:val="002F3658"/>
    <w:rsid w:val="00307962"/>
    <w:rsid w:val="00330DFA"/>
    <w:rsid w:val="0033767F"/>
    <w:rsid w:val="0036627C"/>
    <w:rsid w:val="00376B14"/>
    <w:rsid w:val="003823A8"/>
    <w:rsid w:val="003C498A"/>
    <w:rsid w:val="003D152B"/>
    <w:rsid w:val="003F53BF"/>
    <w:rsid w:val="00412213"/>
    <w:rsid w:val="00414976"/>
    <w:rsid w:val="00417520"/>
    <w:rsid w:val="004217C7"/>
    <w:rsid w:val="00425D10"/>
    <w:rsid w:val="004276B9"/>
    <w:rsid w:val="0044483C"/>
    <w:rsid w:val="004624BB"/>
    <w:rsid w:val="004723A3"/>
    <w:rsid w:val="004743A2"/>
    <w:rsid w:val="00492996"/>
    <w:rsid w:val="00494CE0"/>
    <w:rsid w:val="004953D5"/>
    <w:rsid w:val="004A3562"/>
    <w:rsid w:val="004A7667"/>
    <w:rsid w:val="004B114D"/>
    <w:rsid w:val="004C64B0"/>
    <w:rsid w:val="004E29F3"/>
    <w:rsid w:val="004E480C"/>
    <w:rsid w:val="00510E05"/>
    <w:rsid w:val="00522559"/>
    <w:rsid w:val="0053522D"/>
    <w:rsid w:val="00543D0E"/>
    <w:rsid w:val="0054564C"/>
    <w:rsid w:val="005563FD"/>
    <w:rsid w:val="00556C8C"/>
    <w:rsid w:val="00563B2C"/>
    <w:rsid w:val="0057001E"/>
    <w:rsid w:val="00576E0A"/>
    <w:rsid w:val="00580687"/>
    <w:rsid w:val="00586340"/>
    <w:rsid w:val="00594697"/>
    <w:rsid w:val="00594ABE"/>
    <w:rsid w:val="005A1E42"/>
    <w:rsid w:val="005A23AC"/>
    <w:rsid w:val="005B45A8"/>
    <w:rsid w:val="005B7937"/>
    <w:rsid w:val="005C3E99"/>
    <w:rsid w:val="005E564F"/>
    <w:rsid w:val="0060429C"/>
    <w:rsid w:val="00604A5A"/>
    <w:rsid w:val="0060783C"/>
    <w:rsid w:val="00621F90"/>
    <w:rsid w:val="00624146"/>
    <w:rsid w:val="00636406"/>
    <w:rsid w:val="00636AF1"/>
    <w:rsid w:val="0064561F"/>
    <w:rsid w:val="00645F0C"/>
    <w:rsid w:val="00657C01"/>
    <w:rsid w:val="00657C0B"/>
    <w:rsid w:val="00661627"/>
    <w:rsid w:val="00667A7D"/>
    <w:rsid w:val="006747B4"/>
    <w:rsid w:val="00675757"/>
    <w:rsid w:val="006768B0"/>
    <w:rsid w:val="00687FDC"/>
    <w:rsid w:val="006A3754"/>
    <w:rsid w:val="006B2F6C"/>
    <w:rsid w:val="006C3265"/>
    <w:rsid w:val="006C3F24"/>
    <w:rsid w:val="006D1865"/>
    <w:rsid w:val="006E145A"/>
    <w:rsid w:val="006E40C6"/>
    <w:rsid w:val="006F4C00"/>
    <w:rsid w:val="006F6726"/>
    <w:rsid w:val="00700550"/>
    <w:rsid w:val="00707281"/>
    <w:rsid w:val="00716AC9"/>
    <w:rsid w:val="007201F2"/>
    <w:rsid w:val="00720E59"/>
    <w:rsid w:val="007373E6"/>
    <w:rsid w:val="00740CB3"/>
    <w:rsid w:val="0075120F"/>
    <w:rsid w:val="0075649B"/>
    <w:rsid w:val="00760B62"/>
    <w:rsid w:val="007707AE"/>
    <w:rsid w:val="00775622"/>
    <w:rsid w:val="0079578C"/>
    <w:rsid w:val="007A24CD"/>
    <w:rsid w:val="007B01D5"/>
    <w:rsid w:val="007C22E1"/>
    <w:rsid w:val="007C23CE"/>
    <w:rsid w:val="007C3833"/>
    <w:rsid w:val="007C41C2"/>
    <w:rsid w:val="007D5B3B"/>
    <w:rsid w:val="007E0C03"/>
    <w:rsid w:val="007E40F0"/>
    <w:rsid w:val="007F357E"/>
    <w:rsid w:val="007F6089"/>
    <w:rsid w:val="00805A9D"/>
    <w:rsid w:val="0081335C"/>
    <w:rsid w:val="00814144"/>
    <w:rsid w:val="008204FE"/>
    <w:rsid w:val="008368DD"/>
    <w:rsid w:val="0084092A"/>
    <w:rsid w:val="0084431A"/>
    <w:rsid w:val="00856688"/>
    <w:rsid w:val="00856904"/>
    <w:rsid w:val="00881F2D"/>
    <w:rsid w:val="00882F99"/>
    <w:rsid w:val="008836C3"/>
    <w:rsid w:val="008846B2"/>
    <w:rsid w:val="008A3A98"/>
    <w:rsid w:val="008A3B4C"/>
    <w:rsid w:val="008A7C15"/>
    <w:rsid w:val="008C2B3D"/>
    <w:rsid w:val="008E06E2"/>
    <w:rsid w:val="008F1D81"/>
    <w:rsid w:val="008F2CD0"/>
    <w:rsid w:val="00905107"/>
    <w:rsid w:val="00910E40"/>
    <w:rsid w:val="00913832"/>
    <w:rsid w:val="00935030"/>
    <w:rsid w:val="00937E4E"/>
    <w:rsid w:val="00942599"/>
    <w:rsid w:val="00946E21"/>
    <w:rsid w:val="00956D14"/>
    <w:rsid w:val="00964FC4"/>
    <w:rsid w:val="00965520"/>
    <w:rsid w:val="00970B89"/>
    <w:rsid w:val="00973082"/>
    <w:rsid w:val="009738B5"/>
    <w:rsid w:val="0097418B"/>
    <w:rsid w:val="009748BE"/>
    <w:rsid w:val="00976EBF"/>
    <w:rsid w:val="00977503"/>
    <w:rsid w:val="0097752D"/>
    <w:rsid w:val="009848D9"/>
    <w:rsid w:val="00990470"/>
    <w:rsid w:val="0099791A"/>
    <w:rsid w:val="009B03E0"/>
    <w:rsid w:val="009B1C98"/>
    <w:rsid w:val="009B6709"/>
    <w:rsid w:val="009C2680"/>
    <w:rsid w:val="009D2133"/>
    <w:rsid w:val="009E064C"/>
    <w:rsid w:val="009E531C"/>
    <w:rsid w:val="009E6A4C"/>
    <w:rsid w:val="009F3520"/>
    <w:rsid w:val="00A02F3D"/>
    <w:rsid w:val="00A05BD9"/>
    <w:rsid w:val="00A118F3"/>
    <w:rsid w:val="00A14196"/>
    <w:rsid w:val="00A245AF"/>
    <w:rsid w:val="00A26D5D"/>
    <w:rsid w:val="00A32556"/>
    <w:rsid w:val="00A42380"/>
    <w:rsid w:val="00A4376B"/>
    <w:rsid w:val="00A43F93"/>
    <w:rsid w:val="00A51A3A"/>
    <w:rsid w:val="00A56336"/>
    <w:rsid w:val="00A74350"/>
    <w:rsid w:val="00A77BA5"/>
    <w:rsid w:val="00A83A89"/>
    <w:rsid w:val="00AA0AA4"/>
    <w:rsid w:val="00AB17E9"/>
    <w:rsid w:val="00AB7608"/>
    <w:rsid w:val="00AB7678"/>
    <w:rsid w:val="00AC7102"/>
    <w:rsid w:val="00AD0E3B"/>
    <w:rsid w:val="00AD2A64"/>
    <w:rsid w:val="00AD7630"/>
    <w:rsid w:val="00AE1B0D"/>
    <w:rsid w:val="00AE2E8E"/>
    <w:rsid w:val="00AE7B71"/>
    <w:rsid w:val="00B02C6D"/>
    <w:rsid w:val="00B064DE"/>
    <w:rsid w:val="00B267DC"/>
    <w:rsid w:val="00B304AD"/>
    <w:rsid w:val="00B32543"/>
    <w:rsid w:val="00B42DDB"/>
    <w:rsid w:val="00B6233E"/>
    <w:rsid w:val="00B62D1F"/>
    <w:rsid w:val="00B6385C"/>
    <w:rsid w:val="00B73D72"/>
    <w:rsid w:val="00B96D4E"/>
    <w:rsid w:val="00BA27CE"/>
    <w:rsid w:val="00BA6F0D"/>
    <w:rsid w:val="00BB08A0"/>
    <w:rsid w:val="00BB2DA4"/>
    <w:rsid w:val="00BE749E"/>
    <w:rsid w:val="00BE7B8F"/>
    <w:rsid w:val="00C040F3"/>
    <w:rsid w:val="00C05112"/>
    <w:rsid w:val="00C077C6"/>
    <w:rsid w:val="00C1215C"/>
    <w:rsid w:val="00C1459D"/>
    <w:rsid w:val="00C15587"/>
    <w:rsid w:val="00C3527A"/>
    <w:rsid w:val="00C35596"/>
    <w:rsid w:val="00C35AF7"/>
    <w:rsid w:val="00C370C5"/>
    <w:rsid w:val="00C71F74"/>
    <w:rsid w:val="00C72AB5"/>
    <w:rsid w:val="00C76335"/>
    <w:rsid w:val="00C8038B"/>
    <w:rsid w:val="00C80F67"/>
    <w:rsid w:val="00CA11B3"/>
    <w:rsid w:val="00CA3703"/>
    <w:rsid w:val="00CA7572"/>
    <w:rsid w:val="00CC4F8E"/>
    <w:rsid w:val="00CC7C62"/>
    <w:rsid w:val="00CE5D47"/>
    <w:rsid w:val="00CF0F26"/>
    <w:rsid w:val="00CF1230"/>
    <w:rsid w:val="00D07CAB"/>
    <w:rsid w:val="00D108D5"/>
    <w:rsid w:val="00D12AD2"/>
    <w:rsid w:val="00D24651"/>
    <w:rsid w:val="00D3778A"/>
    <w:rsid w:val="00D41710"/>
    <w:rsid w:val="00D43EF3"/>
    <w:rsid w:val="00D452FA"/>
    <w:rsid w:val="00D50032"/>
    <w:rsid w:val="00D56E00"/>
    <w:rsid w:val="00D66798"/>
    <w:rsid w:val="00D763DD"/>
    <w:rsid w:val="00D76F52"/>
    <w:rsid w:val="00DA5FA7"/>
    <w:rsid w:val="00DA6BE7"/>
    <w:rsid w:val="00DB1F33"/>
    <w:rsid w:val="00DC0A0D"/>
    <w:rsid w:val="00DC7F6E"/>
    <w:rsid w:val="00DF5018"/>
    <w:rsid w:val="00E01F6A"/>
    <w:rsid w:val="00E0467E"/>
    <w:rsid w:val="00E1122F"/>
    <w:rsid w:val="00E14218"/>
    <w:rsid w:val="00E2031A"/>
    <w:rsid w:val="00E207D2"/>
    <w:rsid w:val="00E31E25"/>
    <w:rsid w:val="00E525AE"/>
    <w:rsid w:val="00E666D5"/>
    <w:rsid w:val="00E70D8F"/>
    <w:rsid w:val="00E749DA"/>
    <w:rsid w:val="00E83B37"/>
    <w:rsid w:val="00E86860"/>
    <w:rsid w:val="00EB71B0"/>
    <w:rsid w:val="00EC55D9"/>
    <w:rsid w:val="00EC78E6"/>
    <w:rsid w:val="00ED2473"/>
    <w:rsid w:val="00EE477F"/>
    <w:rsid w:val="00EE6C7A"/>
    <w:rsid w:val="00EE6D1A"/>
    <w:rsid w:val="00EF03FF"/>
    <w:rsid w:val="00EF0FA7"/>
    <w:rsid w:val="00EF4987"/>
    <w:rsid w:val="00EF7EED"/>
    <w:rsid w:val="00F1298E"/>
    <w:rsid w:val="00F13B53"/>
    <w:rsid w:val="00F22118"/>
    <w:rsid w:val="00F2313A"/>
    <w:rsid w:val="00F24704"/>
    <w:rsid w:val="00F25443"/>
    <w:rsid w:val="00F30529"/>
    <w:rsid w:val="00F31807"/>
    <w:rsid w:val="00F3391D"/>
    <w:rsid w:val="00F361DE"/>
    <w:rsid w:val="00F36B22"/>
    <w:rsid w:val="00F72FC8"/>
    <w:rsid w:val="00F86CA3"/>
    <w:rsid w:val="00F90450"/>
    <w:rsid w:val="00F916D5"/>
    <w:rsid w:val="00FA2576"/>
    <w:rsid w:val="00FB5262"/>
    <w:rsid w:val="00FB676B"/>
    <w:rsid w:val="00FC09F8"/>
    <w:rsid w:val="00FC2F42"/>
    <w:rsid w:val="00FC3C0F"/>
    <w:rsid w:val="00FD2256"/>
    <w:rsid w:val="00FE314E"/>
    <w:rsid w:val="00FE501C"/>
    <w:rsid w:val="00FF0B21"/>
    <w:rsid w:val="00FF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AE46F"/>
  <w15:chartTrackingRefBased/>
  <w15:docId w15:val="{B0DC58C0-7A85-4043-8C27-C47C9B60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F6A"/>
  </w:style>
  <w:style w:type="paragraph" w:styleId="Footer">
    <w:name w:val="footer"/>
    <w:basedOn w:val="Normal"/>
    <w:link w:val="FooterChar"/>
    <w:uiPriority w:val="99"/>
    <w:unhideWhenUsed/>
    <w:rsid w:val="00E01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F6A"/>
  </w:style>
  <w:style w:type="paragraph" w:styleId="ListParagraph">
    <w:name w:val="List Paragraph"/>
    <w:basedOn w:val="Normal"/>
    <w:uiPriority w:val="34"/>
    <w:qFormat/>
    <w:rsid w:val="00910E40"/>
    <w:pPr>
      <w:spacing w:after="0" w:line="240" w:lineRule="auto"/>
      <w:ind w:left="720"/>
    </w:pPr>
    <w:rPr>
      <w:rFonts w:ascii="Calibri" w:hAnsi="Calibri" w:cs="Calibri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803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8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3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8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884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1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70939">
                  <w:marLeft w:val="0"/>
                  <w:marRight w:val="24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0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4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estival.wisperbikes.com/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rtofsevenoaks.co.uk/event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Team\OneDrive%20-%20Sevenoaks%20Town%20Council\Documents\Custom%20Office%20Templates\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17A3C0C3076438CB75B043922A15B" ma:contentTypeVersion="16" ma:contentTypeDescription="Create a new document." ma:contentTypeScope="" ma:versionID="4412cea8f1d50a845871ddebe1548130">
  <xsd:schema xmlns:xsd="http://www.w3.org/2001/XMLSchema" xmlns:xs="http://www.w3.org/2001/XMLSchema" xmlns:p="http://schemas.microsoft.com/office/2006/metadata/properties" xmlns:ns2="b5ca2517-0d71-4b9a-b7d9-e3628311d967" xmlns:ns3="4e7a8149-f6ea-4c43-9b87-3d773f20043b" targetNamespace="http://schemas.microsoft.com/office/2006/metadata/properties" ma:root="true" ma:fieldsID="9fa52adc9fe87b70b7453c48c07a6ba9" ns2:_="" ns3:_="">
    <xsd:import namespace="b5ca2517-0d71-4b9a-b7d9-e3628311d967"/>
    <xsd:import namespace="4e7a8149-f6ea-4c43-9b87-3d773f2004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a2517-0d71-4b9a-b7d9-e3628311d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967e0c5-88aa-4af5-9c0f-2352f0bab6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a8149-f6ea-4c43-9b87-3d773f2004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d6d1182-05c3-4659-b428-23d22470eda9}" ma:internalName="TaxCatchAll" ma:showField="CatchAllData" ma:web="4e7a8149-f6ea-4c43-9b87-3d773f2004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a2517-0d71-4b9a-b7d9-e3628311d967">
      <Terms xmlns="http://schemas.microsoft.com/office/infopath/2007/PartnerControls"/>
    </lcf76f155ced4ddcb4097134ff3c332f>
    <TaxCatchAll xmlns="4e7a8149-f6ea-4c43-9b87-3d773f20043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579D4-43E3-4E90-B666-4F315F069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a2517-0d71-4b9a-b7d9-e3628311d967"/>
    <ds:schemaRef ds:uri="4e7a8149-f6ea-4c43-9b87-3d773f2004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A565DE-D35B-4FBA-96E5-DD49B0D38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5CDBF-CDE2-416A-904F-8FF17A65B648}">
  <ds:schemaRefs>
    <ds:schemaRef ds:uri="http://schemas.microsoft.com/office/2006/metadata/properties"/>
    <ds:schemaRef ds:uri="http://schemas.microsoft.com/office/infopath/2007/PartnerControls"/>
    <ds:schemaRef ds:uri="b5ca2517-0d71-4b9a-b7d9-e3628311d967"/>
    <ds:schemaRef ds:uri="4e7a8149-f6ea-4c43-9b87-3d773f20043b"/>
  </ds:schemaRefs>
</ds:datastoreItem>
</file>

<file path=customXml/itemProps4.xml><?xml version="1.0" encoding="utf-8"?>
<ds:datastoreItem xmlns:ds="http://schemas.openxmlformats.org/officeDocument/2006/customXml" ds:itemID="{8AA3FFFB-0C9A-4D38-B7D4-1599BCF0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</Template>
  <TotalTime>75</TotalTime>
  <Pages>4</Pages>
  <Words>553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Team</dc:creator>
  <cp:keywords/>
  <dc:description/>
  <cp:lastModifiedBy>Sevenoaks Town Team Facilitator</cp:lastModifiedBy>
  <cp:revision>63</cp:revision>
  <dcterms:created xsi:type="dcterms:W3CDTF">2025-07-21T08:27:00Z</dcterms:created>
  <dcterms:modified xsi:type="dcterms:W3CDTF">2025-07-21T09:42:00Z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0x010100C6417A3C0C3076438CB75B043922A15B</vt:lpwstr>
  </property>
  <property fmtid="{D5CDD505-2E9C-101B-9397-08002B2CF9AE}" pid="3" name="Order">
    <vt:r8>116200</vt:r8>
  </property>
  <property fmtid="{D5CDD505-2E9C-101B-9397-08002B2CF9AE}" pid="4" name="MediaServiceImageTags">
    <vt:lpwstr/>
  </property>
</Properties>
</file>